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6DD04" w14:textId="0D82F525" w:rsidR="0096477C" w:rsidRPr="0096477C" w:rsidRDefault="0096477C" w:rsidP="4F34EFA9">
      <w:pPr>
        <w:tabs>
          <w:tab w:val="left" w:pos="8370"/>
        </w:tabs>
        <w:jc w:val="center"/>
        <w:rPr>
          <w:rFonts w:asciiTheme="minorHAnsi" w:hAnsiTheme="minorHAnsi" w:cstheme="minorBidi"/>
          <w:b/>
          <w:bCs/>
          <w:u w:val="single"/>
        </w:rPr>
      </w:pPr>
      <w:r w:rsidRPr="4F34EFA9">
        <w:rPr>
          <w:rFonts w:asciiTheme="minorHAnsi" w:hAnsiTheme="minorHAnsi" w:cstheme="minorBidi"/>
          <w:b/>
          <w:bCs/>
          <w:sz w:val="28"/>
          <w:szCs w:val="28"/>
          <w:u w:val="single"/>
        </w:rPr>
        <w:t xml:space="preserve">SLSA Wales Welsh Team — </w:t>
      </w:r>
      <w:r w:rsidR="00DB16F3" w:rsidRPr="4F34EFA9">
        <w:rPr>
          <w:rFonts w:asciiTheme="minorHAnsi" w:hAnsiTheme="minorHAnsi" w:cstheme="minorBidi"/>
          <w:b/>
          <w:bCs/>
          <w:sz w:val="28"/>
          <w:szCs w:val="28"/>
          <w:u w:val="single"/>
        </w:rPr>
        <w:t>Performance</w:t>
      </w:r>
      <w:r w:rsidR="00DB16F3">
        <w:rPr>
          <w:rFonts w:asciiTheme="minorHAnsi" w:hAnsiTheme="minorHAnsi" w:cstheme="minorBidi"/>
          <w:b/>
          <w:bCs/>
          <w:sz w:val="28"/>
          <w:szCs w:val="28"/>
          <w:u w:val="single"/>
        </w:rPr>
        <w:t xml:space="preserve"> </w:t>
      </w:r>
      <w:r w:rsidR="00DB16F3" w:rsidRPr="0092758A">
        <w:rPr>
          <w:rFonts w:asciiTheme="minorHAnsi" w:hAnsiTheme="minorHAnsi" w:cstheme="minorBidi"/>
          <w:b/>
          <w:bCs/>
          <w:sz w:val="28"/>
          <w:szCs w:val="28"/>
          <w:u w:val="single"/>
        </w:rPr>
        <w:t>Pathway</w:t>
      </w:r>
      <w:r w:rsidR="78EC770B" w:rsidRPr="0092758A">
        <w:rPr>
          <w:rFonts w:asciiTheme="minorHAnsi" w:hAnsiTheme="minorHAnsi" w:cstheme="minorBidi"/>
          <w:b/>
          <w:bCs/>
          <w:sz w:val="28"/>
          <w:szCs w:val="28"/>
          <w:u w:val="single"/>
        </w:rPr>
        <w:t xml:space="preserve"> </w:t>
      </w:r>
      <w:r w:rsidR="78EC770B" w:rsidRPr="4F34EFA9">
        <w:rPr>
          <w:rFonts w:asciiTheme="minorHAnsi" w:hAnsiTheme="minorHAnsi" w:cstheme="minorBidi"/>
          <w:b/>
          <w:bCs/>
          <w:sz w:val="28"/>
          <w:szCs w:val="28"/>
          <w:u w:val="single"/>
        </w:rPr>
        <w:t xml:space="preserve">Manager, </w:t>
      </w:r>
      <w:r w:rsidRPr="4F34EFA9">
        <w:rPr>
          <w:rFonts w:asciiTheme="minorHAnsi" w:hAnsiTheme="minorHAnsi" w:cstheme="minorBidi"/>
          <w:b/>
          <w:bCs/>
          <w:sz w:val="28"/>
          <w:szCs w:val="28"/>
          <w:u w:val="single"/>
        </w:rPr>
        <w:t>Coach, and Administrator Appointments</w:t>
      </w:r>
    </w:p>
    <w:p w14:paraId="58891A82" w14:textId="77777777" w:rsidR="0096477C" w:rsidRDefault="0096477C" w:rsidP="0096477C">
      <w:pPr>
        <w:tabs>
          <w:tab w:val="left" w:pos="8370"/>
        </w:tabs>
        <w:jc w:val="both"/>
        <w:rPr>
          <w:rFonts w:asciiTheme="minorHAnsi" w:hAnsiTheme="minorHAnsi" w:cstheme="minorHAnsi"/>
        </w:rPr>
      </w:pPr>
    </w:p>
    <w:p w14:paraId="7D1B8005" w14:textId="548ED938" w:rsidR="0096477C" w:rsidRPr="00EB51BE" w:rsidRDefault="0096477C" w:rsidP="4F34EFA9">
      <w:pPr>
        <w:tabs>
          <w:tab w:val="left" w:pos="8370"/>
        </w:tabs>
        <w:jc w:val="both"/>
        <w:rPr>
          <w:rFonts w:asciiTheme="minorHAnsi" w:hAnsiTheme="minorHAnsi" w:cstheme="minorBidi"/>
          <w:sz w:val="22"/>
          <w:szCs w:val="22"/>
        </w:rPr>
      </w:pPr>
      <w:r w:rsidRPr="4F34EFA9">
        <w:rPr>
          <w:rFonts w:asciiTheme="minorHAnsi" w:hAnsiTheme="minorHAnsi" w:cstheme="minorBidi"/>
          <w:sz w:val="22"/>
          <w:szCs w:val="22"/>
        </w:rPr>
        <w:t xml:space="preserve">The Surf Life Saving Association of Wales (SLSA </w:t>
      </w:r>
      <w:proofErr w:type="gramStart"/>
      <w:r w:rsidRPr="4F34EFA9">
        <w:rPr>
          <w:rFonts w:asciiTheme="minorHAnsi" w:hAnsiTheme="minorHAnsi" w:cstheme="minorBidi"/>
          <w:sz w:val="22"/>
          <w:szCs w:val="22"/>
        </w:rPr>
        <w:t>Wales)  appoint</w:t>
      </w:r>
      <w:r w:rsidR="46809FD1" w:rsidRPr="4F34EFA9">
        <w:rPr>
          <w:rFonts w:asciiTheme="minorHAnsi" w:hAnsiTheme="minorHAnsi" w:cstheme="minorBidi"/>
          <w:sz w:val="22"/>
          <w:szCs w:val="22"/>
        </w:rPr>
        <w:t>s</w:t>
      </w:r>
      <w:proofErr w:type="gramEnd"/>
      <w:r w:rsidR="6D5CED74" w:rsidRPr="4F34EFA9">
        <w:rPr>
          <w:rFonts w:asciiTheme="minorHAnsi" w:hAnsiTheme="minorHAnsi" w:cstheme="minorBidi"/>
          <w:sz w:val="22"/>
          <w:szCs w:val="22"/>
        </w:rPr>
        <w:t xml:space="preserve"> </w:t>
      </w:r>
      <w:r w:rsidR="6D5CED74" w:rsidRPr="0092758A">
        <w:rPr>
          <w:rFonts w:asciiTheme="minorHAnsi" w:hAnsiTheme="minorHAnsi" w:cstheme="minorBidi"/>
          <w:sz w:val="22"/>
          <w:szCs w:val="22"/>
        </w:rPr>
        <w:t xml:space="preserve">and performance </w:t>
      </w:r>
      <w:r w:rsidR="00DB16F3" w:rsidRPr="0092758A">
        <w:rPr>
          <w:rFonts w:asciiTheme="minorHAnsi" w:hAnsiTheme="minorHAnsi" w:cstheme="minorBidi"/>
          <w:sz w:val="22"/>
          <w:szCs w:val="22"/>
        </w:rPr>
        <w:t xml:space="preserve">pathway </w:t>
      </w:r>
      <w:r w:rsidR="6D5CED74" w:rsidRPr="0092758A">
        <w:rPr>
          <w:rFonts w:asciiTheme="minorHAnsi" w:hAnsiTheme="minorHAnsi" w:cstheme="minorBidi"/>
          <w:sz w:val="22"/>
          <w:szCs w:val="22"/>
        </w:rPr>
        <w:t xml:space="preserve">squads </w:t>
      </w:r>
      <w:r w:rsidR="6D5CED74" w:rsidRPr="4F34EFA9">
        <w:rPr>
          <w:rFonts w:asciiTheme="minorHAnsi" w:hAnsiTheme="minorHAnsi" w:cstheme="minorBidi"/>
          <w:sz w:val="22"/>
          <w:szCs w:val="22"/>
        </w:rPr>
        <w:t xml:space="preserve">and </w:t>
      </w:r>
      <w:r w:rsidRPr="4F34EFA9">
        <w:rPr>
          <w:rFonts w:asciiTheme="minorHAnsi" w:hAnsiTheme="minorHAnsi" w:cstheme="minorBidi"/>
          <w:sz w:val="22"/>
          <w:szCs w:val="22"/>
        </w:rPr>
        <w:t>teams to represent our country</w:t>
      </w:r>
      <w:r w:rsidR="24A78878" w:rsidRPr="4F34EFA9">
        <w:rPr>
          <w:rFonts w:asciiTheme="minorHAnsi" w:hAnsiTheme="minorHAnsi" w:cstheme="minorBidi"/>
          <w:sz w:val="22"/>
          <w:szCs w:val="22"/>
        </w:rPr>
        <w:t>.</w:t>
      </w:r>
      <w:r w:rsidRPr="4F34EFA9">
        <w:rPr>
          <w:rFonts w:asciiTheme="minorHAnsi" w:hAnsiTheme="minorHAnsi" w:cstheme="minorBidi"/>
          <w:sz w:val="22"/>
          <w:szCs w:val="22"/>
        </w:rPr>
        <w:t xml:space="preserve"> </w:t>
      </w:r>
      <w:r w:rsidR="00CF1DB1" w:rsidRPr="4F34EFA9">
        <w:rPr>
          <w:rFonts w:asciiTheme="minorHAnsi" w:hAnsiTheme="minorHAnsi" w:cstheme="minorBidi"/>
          <w:sz w:val="22"/>
          <w:szCs w:val="22"/>
        </w:rPr>
        <w:t xml:space="preserve"> </w:t>
      </w:r>
      <w:r w:rsidR="383882DC" w:rsidRPr="4F34EFA9">
        <w:rPr>
          <w:rFonts w:asciiTheme="minorHAnsi" w:hAnsiTheme="minorHAnsi" w:cstheme="minorBidi"/>
          <w:sz w:val="22"/>
          <w:szCs w:val="22"/>
        </w:rPr>
        <w:t>I</w:t>
      </w:r>
      <w:r w:rsidRPr="4F34EFA9">
        <w:rPr>
          <w:rFonts w:asciiTheme="minorHAnsi" w:hAnsiTheme="minorHAnsi" w:cstheme="minorBidi"/>
          <w:sz w:val="22"/>
          <w:szCs w:val="22"/>
        </w:rPr>
        <w:t>t is important that those selected in th</w:t>
      </w:r>
      <w:r w:rsidR="46852121" w:rsidRPr="4F34EFA9">
        <w:rPr>
          <w:rFonts w:asciiTheme="minorHAnsi" w:hAnsiTheme="minorHAnsi" w:cstheme="minorBidi"/>
          <w:sz w:val="22"/>
          <w:szCs w:val="22"/>
        </w:rPr>
        <w:t xml:space="preserve">ose </w:t>
      </w:r>
      <w:r w:rsidR="00DB16F3" w:rsidRPr="4F34EFA9">
        <w:rPr>
          <w:rFonts w:asciiTheme="minorHAnsi" w:hAnsiTheme="minorHAnsi" w:cstheme="minorBidi"/>
          <w:sz w:val="22"/>
          <w:szCs w:val="22"/>
        </w:rPr>
        <w:t>squads</w:t>
      </w:r>
      <w:r w:rsidR="46852121" w:rsidRPr="4F34EFA9">
        <w:rPr>
          <w:rFonts w:asciiTheme="minorHAnsi" w:hAnsiTheme="minorHAnsi" w:cstheme="minorBidi"/>
          <w:sz w:val="22"/>
          <w:szCs w:val="22"/>
        </w:rPr>
        <w:t xml:space="preserve"> and</w:t>
      </w:r>
      <w:r w:rsidR="00DB16F3">
        <w:rPr>
          <w:rFonts w:asciiTheme="minorHAnsi" w:hAnsiTheme="minorHAnsi" w:cstheme="minorBidi"/>
          <w:sz w:val="22"/>
          <w:szCs w:val="22"/>
        </w:rPr>
        <w:t xml:space="preserve"> </w:t>
      </w:r>
      <w:r w:rsidRPr="4F34EFA9">
        <w:rPr>
          <w:rFonts w:asciiTheme="minorHAnsi" w:hAnsiTheme="minorHAnsi" w:cstheme="minorBidi"/>
          <w:sz w:val="22"/>
          <w:szCs w:val="22"/>
        </w:rPr>
        <w:t>team</w:t>
      </w:r>
      <w:r w:rsidR="5B604853" w:rsidRPr="4F34EFA9">
        <w:rPr>
          <w:rFonts w:asciiTheme="minorHAnsi" w:hAnsiTheme="minorHAnsi" w:cstheme="minorBidi"/>
          <w:sz w:val="22"/>
          <w:szCs w:val="22"/>
        </w:rPr>
        <w:t>s</w:t>
      </w:r>
      <w:r w:rsidRPr="4F34EFA9">
        <w:rPr>
          <w:rFonts w:asciiTheme="minorHAnsi" w:hAnsiTheme="minorHAnsi" w:cstheme="minorBidi"/>
          <w:sz w:val="22"/>
          <w:szCs w:val="22"/>
        </w:rPr>
        <w:t xml:space="preserve"> are coached and managed </w:t>
      </w:r>
      <w:r w:rsidR="68D12A55" w:rsidRPr="4F34EFA9">
        <w:rPr>
          <w:rFonts w:asciiTheme="minorHAnsi" w:hAnsiTheme="minorHAnsi" w:cstheme="minorBidi"/>
          <w:sz w:val="22"/>
          <w:szCs w:val="22"/>
        </w:rPr>
        <w:t>in a structured supportive environment</w:t>
      </w:r>
      <w:r w:rsidRPr="4F34EFA9">
        <w:rPr>
          <w:rFonts w:asciiTheme="minorHAnsi" w:hAnsiTheme="minorHAnsi" w:cstheme="minorBidi"/>
          <w:sz w:val="22"/>
          <w:szCs w:val="22"/>
        </w:rPr>
        <w:t xml:space="preserve">.  A strong coaching and management team is essential if we are to achieve the best </w:t>
      </w:r>
      <w:r w:rsidR="004F5D9B" w:rsidRPr="4F34EFA9">
        <w:rPr>
          <w:rFonts w:asciiTheme="minorHAnsi" w:hAnsiTheme="minorHAnsi" w:cstheme="minorBidi"/>
          <w:sz w:val="22"/>
          <w:szCs w:val="22"/>
        </w:rPr>
        <w:t>results.</w:t>
      </w:r>
      <w:r w:rsidR="004F5D9B" w:rsidRPr="004F5D9B">
        <w:rPr>
          <w:rFonts w:asciiTheme="minorHAnsi" w:hAnsiTheme="minorHAnsi" w:cstheme="minorBidi"/>
          <w:b/>
          <w:bCs/>
          <w:sz w:val="22"/>
          <w:szCs w:val="22"/>
        </w:rPr>
        <w:t xml:space="preserve"> These roles exist to support not only the selection, coaching and management of the competing Welsh Team, but the ongoing development of a performance pathway and long-list squads that the team is drawn from.</w:t>
      </w:r>
    </w:p>
    <w:p w14:paraId="230B2E7D" w14:textId="77777777" w:rsidR="0096477C" w:rsidRPr="008014AE" w:rsidRDefault="0096477C" w:rsidP="0096477C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AEF0B1E" w14:textId="321B9328" w:rsidR="005748B4" w:rsidRPr="008014AE" w:rsidRDefault="0096477C" w:rsidP="4F34EFA9">
      <w:pPr>
        <w:tabs>
          <w:tab w:val="left" w:pos="8370"/>
        </w:tabs>
        <w:jc w:val="both"/>
        <w:rPr>
          <w:rFonts w:asciiTheme="minorHAnsi" w:hAnsiTheme="minorHAnsi" w:cstheme="minorBidi"/>
          <w:sz w:val="22"/>
          <w:szCs w:val="22"/>
        </w:rPr>
      </w:pPr>
      <w:r w:rsidRPr="4F34EFA9">
        <w:rPr>
          <w:rFonts w:asciiTheme="minorHAnsi" w:hAnsiTheme="minorHAnsi" w:cstheme="minorBidi"/>
          <w:sz w:val="22"/>
          <w:szCs w:val="22"/>
        </w:rPr>
        <w:t xml:space="preserve">The SLSA Wales trustees are keen to put in place the right structure to support both the </w:t>
      </w:r>
      <w:r w:rsidR="23B16D3D" w:rsidRPr="4F34EFA9">
        <w:rPr>
          <w:rFonts w:asciiTheme="minorHAnsi" w:hAnsiTheme="minorHAnsi" w:cstheme="minorBidi"/>
          <w:sz w:val="22"/>
          <w:szCs w:val="22"/>
        </w:rPr>
        <w:t xml:space="preserve">squads, </w:t>
      </w:r>
      <w:r w:rsidRPr="4F34EFA9">
        <w:rPr>
          <w:rFonts w:asciiTheme="minorHAnsi" w:hAnsiTheme="minorHAnsi" w:cstheme="minorBidi"/>
          <w:sz w:val="22"/>
          <w:szCs w:val="22"/>
        </w:rPr>
        <w:t>team</w:t>
      </w:r>
      <w:r w:rsidR="0246CBC8" w:rsidRPr="4F34EFA9">
        <w:rPr>
          <w:rFonts w:asciiTheme="minorHAnsi" w:hAnsiTheme="minorHAnsi" w:cstheme="minorBidi"/>
          <w:sz w:val="22"/>
          <w:szCs w:val="22"/>
        </w:rPr>
        <w:t>s</w:t>
      </w:r>
      <w:r w:rsidRPr="4F34EFA9">
        <w:rPr>
          <w:rFonts w:asciiTheme="minorHAnsi" w:hAnsiTheme="minorHAnsi" w:cstheme="minorBidi"/>
          <w:sz w:val="22"/>
          <w:szCs w:val="22"/>
        </w:rPr>
        <w:t xml:space="preserve"> and its management. Accordingly, we are now looking to appoint people to the following positions for the years 202</w:t>
      </w:r>
      <w:r w:rsidR="006B4C37" w:rsidRPr="4F34EFA9">
        <w:rPr>
          <w:rFonts w:asciiTheme="minorHAnsi" w:hAnsiTheme="minorHAnsi" w:cstheme="minorBidi"/>
          <w:sz w:val="22"/>
          <w:szCs w:val="22"/>
        </w:rPr>
        <w:t>7</w:t>
      </w:r>
      <w:r w:rsidRPr="4F34EFA9">
        <w:rPr>
          <w:rFonts w:asciiTheme="minorHAnsi" w:hAnsiTheme="minorHAnsi" w:cstheme="minorBidi"/>
          <w:sz w:val="22"/>
          <w:szCs w:val="22"/>
        </w:rPr>
        <w:t xml:space="preserve"> – 202</w:t>
      </w:r>
      <w:r w:rsidR="006B4C37" w:rsidRPr="4F34EFA9">
        <w:rPr>
          <w:rFonts w:asciiTheme="minorHAnsi" w:hAnsiTheme="minorHAnsi" w:cstheme="minorBidi"/>
          <w:sz w:val="22"/>
          <w:szCs w:val="22"/>
        </w:rPr>
        <w:t>9</w:t>
      </w:r>
      <w:r w:rsidRPr="4F34EFA9">
        <w:rPr>
          <w:rFonts w:asciiTheme="minorHAnsi" w:hAnsiTheme="minorHAnsi" w:cstheme="minorBidi"/>
          <w:sz w:val="22"/>
          <w:szCs w:val="22"/>
        </w:rPr>
        <w:t>.</w:t>
      </w:r>
    </w:p>
    <w:p w14:paraId="54FAF80A" w14:textId="77777777" w:rsidR="00C432A5" w:rsidRPr="008014AE" w:rsidRDefault="00C432A5" w:rsidP="00C432A5">
      <w:pPr>
        <w:tabs>
          <w:tab w:val="left" w:pos="8370"/>
        </w:tabs>
        <w:jc w:val="both"/>
        <w:rPr>
          <w:rFonts w:cstheme="minorHAnsi"/>
          <w:sz w:val="22"/>
          <w:szCs w:val="22"/>
        </w:rPr>
      </w:pPr>
    </w:p>
    <w:p w14:paraId="3A0D7E24" w14:textId="010C3ACC" w:rsidR="0096477C" w:rsidRPr="00EB51BE" w:rsidRDefault="1AF3AD71" w:rsidP="4F34EFA9">
      <w:pPr>
        <w:pStyle w:val="ListParagraph"/>
        <w:numPr>
          <w:ilvl w:val="0"/>
          <w:numId w:val="12"/>
        </w:numPr>
        <w:tabs>
          <w:tab w:val="left" w:pos="8370"/>
        </w:tabs>
        <w:jc w:val="both"/>
      </w:pPr>
      <w:r w:rsidRPr="0092758A">
        <w:rPr>
          <w:b/>
          <w:bCs/>
        </w:rPr>
        <w:t>Performance</w:t>
      </w:r>
      <w:r w:rsidR="1AF63281" w:rsidRPr="0092758A">
        <w:rPr>
          <w:b/>
          <w:bCs/>
        </w:rPr>
        <w:t xml:space="preserve"> </w:t>
      </w:r>
      <w:r w:rsidR="00DB16F3" w:rsidRPr="0092758A">
        <w:rPr>
          <w:b/>
          <w:bCs/>
        </w:rPr>
        <w:t xml:space="preserve">Pathway </w:t>
      </w:r>
      <w:r w:rsidR="00C6210B" w:rsidRPr="0092758A">
        <w:rPr>
          <w:b/>
          <w:bCs/>
        </w:rPr>
        <w:t>M</w:t>
      </w:r>
      <w:r w:rsidR="004C61FC" w:rsidRPr="0092758A">
        <w:rPr>
          <w:b/>
          <w:bCs/>
        </w:rPr>
        <w:t>anager</w:t>
      </w:r>
      <w:r w:rsidR="0096477C" w:rsidRPr="0092758A">
        <w:t xml:space="preserve"> - t</w:t>
      </w:r>
      <w:r w:rsidR="0096477C" w:rsidRPr="4F34EFA9">
        <w:t>o manage the</w:t>
      </w:r>
      <w:r w:rsidR="307F6BE8" w:rsidRPr="4F34EFA9">
        <w:t xml:space="preserve"> programme</w:t>
      </w:r>
      <w:r w:rsidR="0096477C" w:rsidRPr="4F34EFA9">
        <w:t xml:space="preserve"> </w:t>
      </w:r>
      <w:r w:rsidR="00DB16F3">
        <w:t>of</w:t>
      </w:r>
      <w:r w:rsidR="0096477C" w:rsidRPr="4F34EFA9">
        <w:t xml:space="preserve"> training and competition, </w:t>
      </w:r>
      <w:r w:rsidR="0CDAFD20" w:rsidRPr="4F34EFA9">
        <w:t>manage the coaching team</w:t>
      </w:r>
      <w:r w:rsidR="00DB16F3">
        <w:t xml:space="preserve"> and</w:t>
      </w:r>
      <w:r w:rsidR="0096477C" w:rsidRPr="4F34EFA9">
        <w:t xml:space="preserve"> decisions regarding participation in each event - to travel with the team to competition</w:t>
      </w:r>
      <w:r w:rsidR="00CF1DB1" w:rsidRPr="4F34EFA9">
        <w:t>.</w:t>
      </w:r>
      <w:r w:rsidR="6CDCC58A" w:rsidRPr="4F34EFA9">
        <w:t xml:space="preserve"> To lead on communication especially around </w:t>
      </w:r>
      <w:r w:rsidR="22F8CF48" w:rsidRPr="4F34EFA9">
        <w:t>selection</w:t>
      </w:r>
      <w:r w:rsidR="6CDCC58A" w:rsidRPr="4F34EFA9">
        <w:t xml:space="preserve"> and </w:t>
      </w:r>
      <w:r w:rsidR="5DD69381" w:rsidRPr="4F34EFA9">
        <w:t>deselection</w:t>
      </w:r>
      <w:r w:rsidR="6CDCC58A" w:rsidRPr="4F34EFA9">
        <w:t xml:space="preserve"> in and out of teams and squads.</w:t>
      </w:r>
      <w:r w:rsidR="313BBC33" w:rsidRPr="4F34EFA9">
        <w:t xml:space="preserve"> Attend monthly Sports Commission meetings to update and share progress. Must be available to attend all </w:t>
      </w:r>
      <w:r w:rsidR="6F78F262" w:rsidRPr="4F34EFA9">
        <w:t>ranking events and competitions and coaching sessions.</w:t>
      </w:r>
    </w:p>
    <w:p w14:paraId="2D4029CF" w14:textId="77777777" w:rsidR="008014AE" w:rsidRPr="00EB51BE" w:rsidRDefault="008014AE" w:rsidP="008014AE">
      <w:pPr>
        <w:pStyle w:val="ListParagraph"/>
        <w:tabs>
          <w:tab w:val="left" w:pos="8370"/>
        </w:tabs>
        <w:jc w:val="both"/>
        <w:rPr>
          <w:rFonts w:cstheme="minorHAnsi"/>
        </w:rPr>
      </w:pPr>
    </w:p>
    <w:p w14:paraId="32AD09A4" w14:textId="78EDC814" w:rsidR="0096477C" w:rsidRPr="00EB51BE" w:rsidRDefault="0096477C" w:rsidP="00DB16F3">
      <w:pPr>
        <w:pStyle w:val="ListParagraph"/>
        <w:numPr>
          <w:ilvl w:val="0"/>
          <w:numId w:val="12"/>
        </w:numPr>
        <w:tabs>
          <w:tab w:val="left" w:pos="8370"/>
        </w:tabs>
        <w:jc w:val="both"/>
      </w:pPr>
      <w:r w:rsidRPr="4F34EFA9">
        <w:rPr>
          <w:b/>
          <w:bCs/>
        </w:rPr>
        <w:t>Coaches</w:t>
      </w:r>
      <w:r w:rsidRPr="4F34EFA9">
        <w:t xml:space="preserve"> - at least 2 people to assist the</w:t>
      </w:r>
      <w:r w:rsidR="00443BFF" w:rsidRPr="4F34EFA9">
        <w:t xml:space="preserve"> </w:t>
      </w:r>
      <w:r w:rsidR="53E4C7BF" w:rsidRPr="0092758A">
        <w:t>performance</w:t>
      </w:r>
      <w:r w:rsidR="0EC8A9AB" w:rsidRPr="0092758A">
        <w:t xml:space="preserve"> </w:t>
      </w:r>
      <w:r w:rsidR="00DB16F3" w:rsidRPr="0092758A">
        <w:t xml:space="preserve">pathway </w:t>
      </w:r>
      <w:r w:rsidR="00443BFF" w:rsidRPr="0092758A">
        <w:t xml:space="preserve">manager </w:t>
      </w:r>
      <w:r w:rsidRPr="4F34EFA9">
        <w:t xml:space="preserve">in </w:t>
      </w:r>
      <w:r w:rsidR="00443BFF" w:rsidRPr="4F34EFA9">
        <w:t>coaching</w:t>
      </w:r>
      <w:r w:rsidRPr="4F34EFA9">
        <w:t xml:space="preserve"> the team in training and competition and be members of the selection panel — to travel with the team to competition</w:t>
      </w:r>
      <w:r w:rsidR="00CF1DB1" w:rsidRPr="4F34EFA9">
        <w:t>.</w:t>
      </w:r>
      <w:r w:rsidR="485608C1" w:rsidRPr="4F34EFA9">
        <w:t xml:space="preserve"> Must be available to attend all ranking events and competitions and coaching sessions.</w:t>
      </w:r>
    </w:p>
    <w:p w14:paraId="76EC05C3" w14:textId="77777777" w:rsidR="008014AE" w:rsidRPr="00EB51BE" w:rsidRDefault="008014AE" w:rsidP="008014AE">
      <w:pPr>
        <w:pStyle w:val="ListParagraph"/>
        <w:tabs>
          <w:tab w:val="left" w:pos="8370"/>
        </w:tabs>
        <w:jc w:val="both"/>
        <w:rPr>
          <w:rFonts w:cstheme="minorHAnsi"/>
        </w:rPr>
      </w:pPr>
    </w:p>
    <w:p w14:paraId="3B25D10F" w14:textId="4EEBB28D" w:rsidR="005748B4" w:rsidRPr="00EB2FDC" w:rsidRDefault="0096477C" w:rsidP="00EB2FDC">
      <w:pPr>
        <w:pStyle w:val="ListParagraph"/>
        <w:numPr>
          <w:ilvl w:val="0"/>
          <w:numId w:val="12"/>
        </w:numPr>
        <w:tabs>
          <w:tab w:val="left" w:pos="8370"/>
        </w:tabs>
        <w:jc w:val="both"/>
        <w:rPr>
          <w:rFonts w:cstheme="minorHAnsi"/>
        </w:rPr>
      </w:pPr>
      <w:r w:rsidRPr="005748B4">
        <w:rPr>
          <w:b/>
          <w:bCs/>
        </w:rPr>
        <w:t>Tea</w:t>
      </w:r>
      <w:r w:rsidR="00C6210B" w:rsidRPr="005748B4">
        <w:rPr>
          <w:b/>
          <w:bCs/>
        </w:rPr>
        <w:t xml:space="preserve">m </w:t>
      </w:r>
      <w:r w:rsidRPr="005748B4">
        <w:rPr>
          <w:b/>
          <w:bCs/>
        </w:rPr>
        <w:t>Administrator</w:t>
      </w:r>
      <w:r w:rsidRPr="4F34EFA9">
        <w:t xml:space="preserve"> - to deal with the administration of all issues relating to team travel, accommodation, uniform and financial arrangements</w:t>
      </w:r>
      <w:r w:rsidR="00CF1DB1" w:rsidRPr="4F34EFA9">
        <w:t xml:space="preserve"> </w:t>
      </w:r>
      <w:r w:rsidR="00EB51BE" w:rsidRPr="4F34EFA9">
        <w:t>i</w:t>
      </w:r>
      <w:r w:rsidR="00CF1DB1" w:rsidRPr="4F34EFA9">
        <w:t>n conjunction with SLSA Wales treasurer</w:t>
      </w:r>
      <w:r w:rsidRPr="4F34EFA9">
        <w:t xml:space="preserve">, to handle </w:t>
      </w:r>
      <w:r w:rsidR="5B4A8FD9" w:rsidRPr="4F34EFA9">
        <w:t xml:space="preserve">Social media and </w:t>
      </w:r>
      <w:r w:rsidR="00DB16F3" w:rsidRPr="4F34EFA9">
        <w:t>communications</w:t>
      </w:r>
      <w:r w:rsidRPr="4F34EFA9">
        <w:t xml:space="preserve"> and admin at competitions, before during and after the event —</w:t>
      </w:r>
      <w:r w:rsidR="00CF1DB1" w:rsidRPr="4F34EFA9">
        <w:t xml:space="preserve"> </w:t>
      </w:r>
      <w:r w:rsidRPr="4F34EFA9">
        <w:t>may need to travel with the team to competition</w:t>
      </w:r>
      <w:r w:rsidR="00CF1DB1" w:rsidRPr="4F34EFA9">
        <w:t>.</w:t>
      </w:r>
    </w:p>
    <w:p w14:paraId="5F0A7C91" w14:textId="2C4F1334" w:rsidR="00C432A5" w:rsidRDefault="0096477C" w:rsidP="00C432A5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B51BE">
        <w:rPr>
          <w:rFonts w:asciiTheme="minorHAnsi" w:hAnsiTheme="minorHAnsi" w:cstheme="minorHAnsi"/>
          <w:sz w:val="22"/>
          <w:szCs w:val="22"/>
        </w:rPr>
        <w:t xml:space="preserve">A job description and person specification for each role is attached, listing the </w:t>
      </w:r>
      <w:r w:rsidRPr="008014AE">
        <w:rPr>
          <w:rFonts w:asciiTheme="minorHAnsi" w:hAnsiTheme="minorHAnsi" w:cstheme="minorHAnsi"/>
          <w:sz w:val="22"/>
          <w:szCs w:val="22"/>
        </w:rPr>
        <w:t>knowledge, skills and behaviours required. Applications should be made in writing using the attached form</w:t>
      </w:r>
      <w:r w:rsidR="00C378C1">
        <w:rPr>
          <w:rFonts w:asciiTheme="minorHAnsi" w:hAnsiTheme="minorHAnsi" w:cstheme="minorHAnsi"/>
          <w:sz w:val="22"/>
          <w:szCs w:val="22"/>
        </w:rPr>
        <w:t>.</w:t>
      </w:r>
    </w:p>
    <w:p w14:paraId="70A07433" w14:textId="77777777" w:rsidR="00C378C1" w:rsidRPr="008014AE" w:rsidRDefault="00C378C1" w:rsidP="00C432A5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CF904EF" w14:textId="6B868FB4" w:rsidR="00C432A5" w:rsidRPr="008014AE" w:rsidRDefault="00C432A5" w:rsidP="00A63088">
      <w:pPr>
        <w:tabs>
          <w:tab w:val="left" w:pos="8370"/>
        </w:tabs>
        <w:rPr>
          <w:rFonts w:asciiTheme="minorHAnsi" w:hAnsiTheme="minorHAnsi" w:cstheme="minorBidi"/>
          <w:sz w:val="22"/>
          <w:szCs w:val="22"/>
        </w:rPr>
      </w:pPr>
      <w:r w:rsidRPr="4F34EFA9">
        <w:rPr>
          <w:rFonts w:asciiTheme="minorHAnsi" w:hAnsiTheme="minorHAnsi" w:cstheme="minorBidi"/>
          <w:sz w:val="22"/>
          <w:szCs w:val="22"/>
        </w:rPr>
        <w:t xml:space="preserve">The SLSA Wales </w:t>
      </w:r>
      <w:r w:rsidR="00DB16F3">
        <w:rPr>
          <w:rFonts w:asciiTheme="minorHAnsi" w:hAnsiTheme="minorHAnsi" w:cstheme="minorBidi"/>
          <w:sz w:val="22"/>
          <w:szCs w:val="22"/>
        </w:rPr>
        <w:t>Trustees</w:t>
      </w:r>
      <w:r w:rsidRPr="4F34EFA9">
        <w:rPr>
          <w:rFonts w:asciiTheme="minorHAnsi" w:hAnsiTheme="minorHAnsi" w:cstheme="minorBidi"/>
          <w:sz w:val="22"/>
          <w:szCs w:val="22"/>
        </w:rPr>
        <w:t xml:space="preserve"> will consider all applications and may shortlist candidates for interview</w:t>
      </w:r>
      <w:r w:rsidR="00CF1DB1" w:rsidRPr="4F34EFA9">
        <w:rPr>
          <w:rFonts w:asciiTheme="minorHAnsi" w:hAnsiTheme="minorHAnsi" w:cstheme="minorBidi"/>
          <w:sz w:val="22"/>
          <w:szCs w:val="22"/>
        </w:rPr>
        <w:t>,</w:t>
      </w:r>
      <w:r w:rsidRPr="4F34EFA9">
        <w:rPr>
          <w:rFonts w:asciiTheme="minorHAnsi" w:hAnsiTheme="minorHAnsi" w:cstheme="minorBidi"/>
          <w:sz w:val="22"/>
          <w:szCs w:val="22"/>
        </w:rPr>
        <w:t xml:space="preserve"> if required</w:t>
      </w:r>
      <w:r w:rsidR="00CF1DB1" w:rsidRPr="4F34EFA9">
        <w:rPr>
          <w:rFonts w:asciiTheme="minorHAnsi" w:hAnsiTheme="minorHAnsi" w:cstheme="minorBidi"/>
          <w:sz w:val="22"/>
          <w:szCs w:val="22"/>
        </w:rPr>
        <w:t>,</w:t>
      </w:r>
      <w:r w:rsidRPr="4F34EFA9">
        <w:rPr>
          <w:rFonts w:asciiTheme="minorHAnsi" w:hAnsiTheme="minorHAnsi" w:cstheme="minorBidi"/>
          <w:sz w:val="22"/>
          <w:szCs w:val="22"/>
        </w:rPr>
        <w:t xml:space="preserve"> depending on the a</w:t>
      </w:r>
      <w:r w:rsidRPr="0092758A">
        <w:rPr>
          <w:rFonts w:asciiTheme="minorHAnsi" w:hAnsiTheme="minorHAnsi" w:cstheme="minorBidi"/>
          <w:sz w:val="22"/>
          <w:szCs w:val="22"/>
        </w:rPr>
        <w:t xml:space="preserve">pplications received. The closing date for applications is </w:t>
      </w:r>
      <w:r w:rsidR="360D7A21" w:rsidRPr="0092758A">
        <w:rPr>
          <w:rFonts w:asciiTheme="minorHAnsi" w:hAnsiTheme="minorHAnsi" w:cstheme="minorBidi"/>
          <w:b/>
          <w:sz w:val="22"/>
          <w:szCs w:val="28"/>
        </w:rPr>
        <w:t xml:space="preserve">6pm </w:t>
      </w:r>
      <w:r w:rsidR="0092758A" w:rsidRPr="0092758A">
        <w:rPr>
          <w:rFonts w:asciiTheme="minorHAnsi" w:hAnsiTheme="minorHAnsi" w:cstheme="minorBidi"/>
          <w:b/>
          <w:sz w:val="22"/>
          <w:szCs w:val="28"/>
        </w:rPr>
        <w:t>10</w:t>
      </w:r>
      <w:r w:rsidR="0092758A" w:rsidRPr="0092758A">
        <w:rPr>
          <w:rFonts w:asciiTheme="minorHAnsi" w:hAnsiTheme="minorHAnsi" w:cstheme="minorBidi"/>
          <w:b/>
          <w:sz w:val="22"/>
          <w:szCs w:val="28"/>
          <w:vertAlign w:val="superscript"/>
        </w:rPr>
        <w:t>th</w:t>
      </w:r>
      <w:r w:rsidR="0092758A" w:rsidRPr="0092758A">
        <w:rPr>
          <w:rFonts w:asciiTheme="minorHAnsi" w:hAnsiTheme="minorHAnsi" w:cstheme="minorBidi"/>
          <w:b/>
          <w:sz w:val="22"/>
          <w:szCs w:val="28"/>
        </w:rPr>
        <w:t xml:space="preserve"> November</w:t>
      </w:r>
      <w:r w:rsidR="360D7A21" w:rsidRPr="0092758A">
        <w:rPr>
          <w:rFonts w:asciiTheme="minorHAnsi" w:hAnsiTheme="minorHAnsi" w:cstheme="minorBidi"/>
          <w:b/>
          <w:sz w:val="22"/>
          <w:szCs w:val="28"/>
        </w:rPr>
        <w:t xml:space="preserve"> 2026</w:t>
      </w:r>
      <w:r w:rsidR="0092758A">
        <w:rPr>
          <w:rFonts w:asciiTheme="minorHAnsi" w:hAnsiTheme="minorHAnsi" w:cstheme="minorBidi"/>
          <w:b/>
          <w:sz w:val="22"/>
          <w:szCs w:val="28"/>
        </w:rPr>
        <w:t>.</w:t>
      </w:r>
      <w:r w:rsidR="00A63088" w:rsidRPr="0092758A">
        <w:rPr>
          <w:rFonts w:asciiTheme="minorHAnsi" w:hAnsiTheme="minorHAnsi" w:cstheme="minorBidi"/>
          <w:sz w:val="18"/>
          <w:szCs w:val="22"/>
        </w:rPr>
        <w:t xml:space="preserve"> </w:t>
      </w:r>
      <w:r w:rsidRPr="0092758A">
        <w:rPr>
          <w:rFonts w:asciiTheme="minorHAnsi" w:hAnsiTheme="minorHAnsi" w:cstheme="minorBidi"/>
          <w:sz w:val="22"/>
          <w:szCs w:val="22"/>
        </w:rPr>
        <w:t>Please send applications to s</w:t>
      </w:r>
      <w:r w:rsidR="00DB16F3" w:rsidRPr="0092758A">
        <w:rPr>
          <w:rFonts w:asciiTheme="minorHAnsi" w:hAnsiTheme="minorHAnsi" w:cstheme="minorBidi"/>
          <w:sz w:val="22"/>
          <w:szCs w:val="22"/>
        </w:rPr>
        <w:t>ecretary</w:t>
      </w:r>
      <w:r w:rsidRPr="0092758A">
        <w:rPr>
          <w:rFonts w:asciiTheme="minorHAnsi" w:hAnsiTheme="minorHAnsi" w:cstheme="minorBidi"/>
          <w:sz w:val="22"/>
          <w:szCs w:val="22"/>
        </w:rPr>
        <w:t>@slsawales.org.uk</w:t>
      </w:r>
    </w:p>
    <w:p w14:paraId="1AFE79C7" w14:textId="2F928017" w:rsidR="00C432A5" w:rsidRPr="008014AE" w:rsidRDefault="00C432A5" w:rsidP="0096477C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0AE90B8" w14:textId="7F2F9E17" w:rsidR="00BF4F20" w:rsidRDefault="0096477C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014AE">
        <w:rPr>
          <w:rFonts w:asciiTheme="minorHAnsi" w:hAnsiTheme="minorHAnsi" w:cstheme="minorHAnsi"/>
          <w:sz w:val="22"/>
          <w:szCs w:val="22"/>
        </w:rPr>
        <w:t xml:space="preserve">Applicants may apply for more than one position. Separate applications are not required provided the applicant clearly indicates on the attached form which positions </w:t>
      </w:r>
      <w:r w:rsidR="00DB16F3">
        <w:rPr>
          <w:rFonts w:asciiTheme="minorHAnsi" w:hAnsiTheme="minorHAnsi" w:cstheme="minorHAnsi"/>
          <w:sz w:val="22"/>
          <w:szCs w:val="22"/>
        </w:rPr>
        <w:t xml:space="preserve">they are </w:t>
      </w:r>
      <w:r w:rsidRPr="008014AE">
        <w:rPr>
          <w:rFonts w:asciiTheme="minorHAnsi" w:hAnsiTheme="minorHAnsi" w:cstheme="minorHAnsi"/>
          <w:sz w:val="22"/>
          <w:szCs w:val="22"/>
        </w:rPr>
        <w:t>applying for. Applicants may be appointed to more than one position if it is felt appropriate by the selection panel.</w:t>
      </w:r>
    </w:p>
    <w:p w14:paraId="70327007" w14:textId="77777777" w:rsidR="00C378C1" w:rsidRDefault="00C378C1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4122312" w14:textId="73DBD540" w:rsidR="00CF1DB1" w:rsidRDefault="00CF1DB1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A641A00" w14:textId="77777777" w:rsidR="00EB2FDC" w:rsidRDefault="00EB2FDC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C990BA0" w14:textId="77777777" w:rsidR="00EB2FDC" w:rsidRDefault="00EB2FDC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172CA58" w14:textId="77777777" w:rsidR="00EB2FDC" w:rsidRDefault="00EB2FDC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17A4F1B" w14:textId="77777777" w:rsidR="00EB2FDC" w:rsidRDefault="00EB2FDC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AFC1EEC" w14:textId="77777777" w:rsidR="00EB2FDC" w:rsidRDefault="00EB2FDC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FB20D1" w14:textId="77777777" w:rsidR="005748B4" w:rsidRDefault="005748B4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390E74B" w14:textId="79060993" w:rsidR="00EB51BE" w:rsidRDefault="00EB51BE" w:rsidP="00C76B2D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432A5" w:rsidRPr="008014AE" w14:paraId="7E7DEA6B" w14:textId="77777777" w:rsidTr="4F34EFA9">
        <w:tc>
          <w:tcPr>
            <w:tcW w:w="9628" w:type="dxa"/>
          </w:tcPr>
          <w:p w14:paraId="33DE9EC6" w14:textId="0A75F62A" w:rsidR="00C432A5" w:rsidRPr="0092758A" w:rsidRDefault="00DB16F3" w:rsidP="003817B3">
            <w:pPr>
              <w:tabs>
                <w:tab w:val="left" w:pos="8370"/>
              </w:tabs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92758A">
              <w:rPr>
                <w:rFonts w:asciiTheme="minorHAnsi" w:hAnsiTheme="minorHAnsi" w:cstheme="minorBidi"/>
                <w:b/>
                <w:bCs/>
              </w:rPr>
              <w:lastRenderedPageBreak/>
              <w:t>P</w:t>
            </w:r>
            <w:r w:rsidR="185D62F1" w:rsidRPr="0092758A">
              <w:rPr>
                <w:rFonts w:asciiTheme="minorHAnsi" w:hAnsiTheme="minorHAnsi" w:cstheme="minorBidi"/>
                <w:b/>
                <w:bCs/>
              </w:rPr>
              <w:t>erformance</w:t>
            </w:r>
            <w:r w:rsidR="585D4DA0" w:rsidRPr="0092758A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0092758A">
              <w:rPr>
                <w:rFonts w:asciiTheme="minorHAnsi" w:hAnsiTheme="minorHAnsi" w:cstheme="minorBidi"/>
                <w:b/>
                <w:bCs/>
              </w:rPr>
              <w:t xml:space="preserve">Pathway </w:t>
            </w:r>
            <w:r w:rsidR="585D4DA0" w:rsidRPr="0092758A">
              <w:rPr>
                <w:rFonts w:asciiTheme="minorHAnsi" w:hAnsiTheme="minorHAnsi" w:cstheme="minorBidi"/>
                <w:b/>
                <w:bCs/>
              </w:rPr>
              <w:t>Manager</w:t>
            </w:r>
          </w:p>
        </w:tc>
      </w:tr>
      <w:tr w:rsidR="00C432A5" w:rsidRPr="008014AE" w14:paraId="1DCAA985" w14:textId="77777777" w:rsidTr="4F34EFA9">
        <w:tc>
          <w:tcPr>
            <w:tcW w:w="9628" w:type="dxa"/>
          </w:tcPr>
          <w:p w14:paraId="3786ADCF" w14:textId="77777777" w:rsidR="00C432A5" w:rsidRPr="00EE4104" w:rsidRDefault="00C432A5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t>Duties</w:t>
            </w:r>
          </w:p>
          <w:p w14:paraId="6930D009" w14:textId="7E321845" w:rsidR="00C432A5" w:rsidRPr="00EB51BE" w:rsidRDefault="00C432A5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proofErr w:type="gramStart"/>
            <w:r w:rsidRPr="4F34EFA9">
              <w:rPr>
                <w:rFonts w:asciiTheme="minorHAnsi" w:hAnsiTheme="minorHAnsi" w:cstheme="minorBidi"/>
                <w:sz w:val="22"/>
                <w:szCs w:val="22"/>
              </w:rPr>
              <w:t xml:space="preserve">The </w:t>
            </w:r>
            <w:r w:rsidR="4A33F446" w:rsidRPr="4F34EFA9">
              <w:rPr>
                <w:rFonts w:asciiTheme="minorHAnsi" w:hAnsiTheme="minorHAnsi" w:cstheme="minorBidi"/>
                <w:sz w:val="22"/>
                <w:szCs w:val="22"/>
              </w:rPr>
              <w:t xml:space="preserve"> Manager</w:t>
            </w:r>
            <w:proofErr w:type="gramEnd"/>
            <w:r w:rsidRPr="4F34EFA9">
              <w:rPr>
                <w:rFonts w:asciiTheme="minorHAnsi" w:hAnsiTheme="minorHAnsi" w:cstheme="minorBidi"/>
                <w:sz w:val="22"/>
                <w:szCs w:val="22"/>
              </w:rPr>
              <w:t xml:space="preserve"> will:</w:t>
            </w:r>
          </w:p>
          <w:p w14:paraId="10A9E188" w14:textId="7577BE44" w:rsidR="00C432A5" w:rsidRPr="00EB51BE" w:rsidRDefault="00EB2FDC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>
              <w:t>T</w:t>
            </w:r>
            <w:r w:rsidR="00C432A5" w:rsidRPr="4F34EFA9">
              <w:t>ak</w:t>
            </w:r>
            <w:r w:rsidR="3CA7BB90" w:rsidRPr="4F34EFA9">
              <w:t>e</w:t>
            </w:r>
            <w:r w:rsidR="00C432A5" w:rsidRPr="4F34EFA9">
              <w:t xml:space="preserve"> the lead role in all team preparation</w:t>
            </w:r>
            <w:r w:rsidR="6E9A6E67" w:rsidRPr="4F34EFA9">
              <w:t>, organisation</w:t>
            </w:r>
            <w:r w:rsidR="00C432A5" w:rsidRPr="4F34EFA9">
              <w:t xml:space="preserve"> and coaching.</w:t>
            </w:r>
          </w:p>
          <w:p w14:paraId="1D026C5F" w14:textId="36BB1982" w:rsidR="00C432A5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 w:rsidRPr="4F34EFA9">
              <w:t xml:space="preserve">Lead in the selection of </w:t>
            </w:r>
            <w:r w:rsidR="008014AE" w:rsidRPr="4F34EFA9">
              <w:t>the Welsh Team</w:t>
            </w:r>
            <w:r w:rsidR="09A878B7" w:rsidRPr="4F34EFA9">
              <w:t xml:space="preserve">s and </w:t>
            </w:r>
            <w:r w:rsidR="002B65D9">
              <w:t xml:space="preserve">Long-List </w:t>
            </w:r>
            <w:r w:rsidR="09A878B7" w:rsidRPr="4F34EFA9">
              <w:t>squads</w:t>
            </w:r>
            <w:r w:rsidR="003817B3">
              <w:t>.</w:t>
            </w:r>
          </w:p>
          <w:p w14:paraId="13D80CCD" w14:textId="77777777" w:rsidR="004F5D9B" w:rsidRPr="003817B3" w:rsidRDefault="004F5D9B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 w:rsidRPr="003817B3">
              <w:t>Lead the development of a long-term performance pathway, connecting youth and senior squads, so athletes have a clear progression route.</w:t>
            </w:r>
          </w:p>
          <w:p w14:paraId="4C819D3E" w14:textId="2B0D4274" w:rsidR="004F5D9B" w:rsidRPr="003817B3" w:rsidRDefault="004F5D9B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 w:rsidRPr="003817B3">
              <w:t xml:space="preserve">Establish </w:t>
            </w:r>
            <w:r w:rsidR="002B65D9">
              <w:t>Long-List S</w:t>
            </w:r>
            <w:r w:rsidRPr="003817B3">
              <w:t>quads at the start of each season, ahead of the ranking and championships, to widen the pool the team is selected from.</w:t>
            </w:r>
          </w:p>
          <w:p w14:paraId="1826C10D" w14:textId="1DB89039" w:rsidR="004F5D9B" w:rsidRPr="003817B3" w:rsidRDefault="004F5D9B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 w:rsidRPr="003817B3">
              <w:t>Oversee a season-long coaching and training programme for pathway athletes, not just preparation immediately before competition.</w:t>
            </w:r>
          </w:p>
          <w:p w14:paraId="2FEF117C" w14:textId="648ED06E" w:rsidR="00C432A5" w:rsidRPr="008014AE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 w:rsidRPr="4F34EFA9">
              <w:t>Communicate personally with those selected and be available to discuss selection</w:t>
            </w:r>
            <w:r w:rsidR="72D77270" w:rsidRPr="4F34EFA9">
              <w:t xml:space="preserve"> and deselection</w:t>
            </w:r>
            <w:r w:rsidRPr="4F34EFA9">
              <w:t xml:space="preserve"> decisions where</w:t>
            </w:r>
            <w:r w:rsidR="008014AE" w:rsidRPr="4F34EFA9">
              <w:t xml:space="preserve"> </w:t>
            </w:r>
            <w:r w:rsidRPr="4F34EFA9">
              <w:t>required</w:t>
            </w:r>
            <w:r w:rsidR="00EE4104" w:rsidRPr="4F34EFA9">
              <w:t>.</w:t>
            </w:r>
          </w:p>
          <w:p w14:paraId="017E9675" w14:textId="4BCBF605" w:rsidR="00C432A5" w:rsidRPr="008014AE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 w:rsidRPr="4F34EFA9">
              <w:t xml:space="preserve">Determine and manage in consultation with the Coaches the </w:t>
            </w:r>
            <w:r w:rsidR="6009FE42" w:rsidRPr="4F34EFA9">
              <w:t xml:space="preserve">annual </w:t>
            </w:r>
            <w:r w:rsidR="32CF5248" w:rsidRPr="4F34EFA9">
              <w:t xml:space="preserve">training plan and </w:t>
            </w:r>
            <w:r w:rsidRPr="4F34EFA9">
              <w:t>pre-event team training schedule once the team is selected</w:t>
            </w:r>
            <w:r w:rsidR="00EE4104" w:rsidRPr="4F34EFA9">
              <w:t>.</w:t>
            </w:r>
          </w:p>
          <w:p w14:paraId="7DBF8C07" w14:textId="71305C1D" w:rsidR="00C432A5" w:rsidRPr="008014AE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  <w:rPr>
                <w:rFonts w:cstheme="minorHAnsi"/>
              </w:rPr>
            </w:pPr>
            <w:r w:rsidRPr="008014AE">
              <w:rPr>
                <w:rFonts w:cstheme="minorHAnsi"/>
              </w:rPr>
              <w:t>Determine in consultation with the Coaches which team members will participate in which</w:t>
            </w:r>
            <w:r w:rsidR="008014AE" w:rsidRPr="008014AE">
              <w:rPr>
                <w:rFonts w:cstheme="minorHAnsi"/>
              </w:rPr>
              <w:t xml:space="preserve"> </w:t>
            </w:r>
            <w:r w:rsidRPr="008014AE">
              <w:rPr>
                <w:rFonts w:cstheme="minorHAnsi"/>
              </w:rPr>
              <w:t>events</w:t>
            </w:r>
            <w:r w:rsidR="00EE4104">
              <w:rPr>
                <w:rFonts w:cstheme="minorHAnsi"/>
              </w:rPr>
              <w:t>.</w:t>
            </w:r>
          </w:p>
          <w:p w14:paraId="386BF3D6" w14:textId="080D9A84" w:rsidR="00C432A5" w:rsidRPr="008014AE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</w:pPr>
            <w:r w:rsidRPr="4F34EFA9">
              <w:t xml:space="preserve">Attend all team briefings notified by the organisers, and any ad-hoc briefings or meetings called by officials during </w:t>
            </w:r>
            <w:r w:rsidR="54239892" w:rsidRPr="4F34EFA9">
              <w:t>an</w:t>
            </w:r>
            <w:r w:rsidRPr="4F34EFA9">
              <w:t xml:space="preserve"> event</w:t>
            </w:r>
            <w:r w:rsidR="00EE4104" w:rsidRPr="4F34EFA9">
              <w:t>.</w:t>
            </w:r>
          </w:p>
          <w:p w14:paraId="207625FF" w14:textId="36A1A411" w:rsidR="00C432A5" w:rsidRPr="008014AE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  <w:rPr>
                <w:rFonts w:cstheme="minorHAnsi"/>
              </w:rPr>
            </w:pPr>
            <w:r w:rsidRPr="008014AE">
              <w:rPr>
                <w:rFonts w:cstheme="minorHAnsi"/>
              </w:rPr>
              <w:t>Manage all aspects of the team participation during the competition and at post event social functions</w:t>
            </w:r>
            <w:r w:rsidR="00EE4104">
              <w:rPr>
                <w:rFonts w:cstheme="minorHAnsi"/>
              </w:rPr>
              <w:t>.</w:t>
            </w:r>
          </w:p>
          <w:p w14:paraId="6F9C6586" w14:textId="721FE8DA" w:rsidR="00C432A5" w:rsidRPr="008014AE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  <w:rPr>
                <w:rFonts w:cstheme="minorHAnsi"/>
              </w:rPr>
            </w:pPr>
            <w:r w:rsidRPr="008014AE">
              <w:rPr>
                <w:rFonts w:cstheme="minorHAnsi"/>
              </w:rPr>
              <w:t>Ensure that any protest or appeal made on behalf of the team is appropriate and in compliance with the rules</w:t>
            </w:r>
            <w:r w:rsidR="00EE4104">
              <w:rPr>
                <w:rFonts w:cstheme="minorHAnsi"/>
              </w:rPr>
              <w:t>.</w:t>
            </w:r>
          </w:p>
          <w:p w14:paraId="52BAFE85" w14:textId="4D34FABD" w:rsidR="00C432A5" w:rsidRPr="008014AE" w:rsidRDefault="00C432A5" w:rsidP="003817B3">
            <w:pPr>
              <w:pStyle w:val="ListParagraph"/>
              <w:tabs>
                <w:tab w:val="left" w:pos="8370"/>
              </w:tabs>
              <w:spacing w:line="240" w:lineRule="auto"/>
            </w:pPr>
            <w:r w:rsidRPr="4F34EFA9">
              <w:t>E</w:t>
            </w:r>
            <w:r w:rsidR="008014AE" w:rsidRPr="4F34EFA9">
              <w:t>n</w:t>
            </w:r>
            <w:r w:rsidRPr="4F34EFA9">
              <w:t>sure that competitors remain focused and disciplined during the event and at post event social</w:t>
            </w:r>
            <w:r w:rsidR="008014AE" w:rsidRPr="4F34EFA9">
              <w:t xml:space="preserve"> f</w:t>
            </w:r>
            <w:r w:rsidRPr="4F34EFA9">
              <w:t>unctions</w:t>
            </w:r>
            <w:r w:rsidR="00EE4104" w:rsidRPr="4F34EFA9">
              <w:t>.</w:t>
            </w:r>
          </w:p>
          <w:p w14:paraId="3F96F891" w14:textId="7ECE41FE" w:rsidR="00C432A5" w:rsidRPr="008014AE" w:rsidRDefault="00C432A5" w:rsidP="003817B3">
            <w:pPr>
              <w:pStyle w:val="ListParagraph"/>
              <w:numPr>
                <w:ilvl w:val="0"/>
                <w:numId w:val="14"/>
              </w:numPr>
              <w:tabs>
                <w:tab w:val="left" w:pos="8370"/>
              </w:tabs>
              <w:spacing w:line="240" w:lineRule="auto"/>
              <w:rPr>
                <w:rFonts w:cstheme="minorHAnsi"/>
              </w:rPr>
            </w:pPr>
            <w:r w:rsidRPr="008014AE">
              <w:rPr>
                <w:rFonts w:cstheme="minorHAnsi"/>
              </w:rPr>
              <w:t xml:space="preserve">Act as an ambassador for </w:t>
            </w:r>
            <w:r w:rsidR="008014AE" w:rsidRPr="008014AE">
              <w:rPr>
                <w:rFonts w:cstheme="minorHAnsi"/>
              </w:rPr>
              <w:t>SLSA Wales at all events attended</w:t>
            </w:r>
            <w:r w:rsidR="00EE4104">
              <w:rPr>
                <w:rFonts w:cstheme="minorHAnsi"/>
              </w:rPr>
              <w:t>.</w:t>
            </w:r>
          </w:p>
        </w:tc>
      </w:tr>
      <w:tr w:rsidR="00C432A5" w:rsidRPr="008014AE" w14:paraId="6ACEE8E3" w14:textId="77777777" w:rsidTr="4F34EFA9">
        <w:trPr>
          <w:trHeight w:val="5528"/>
        </w:trPr>
        <w:tc>
          <w:tcPr>
            <w:tcW w:w="9628" w:type="dxa"/>
          </w:tcPr>
          <w:p w14:paraId="4303FCB8" w14:textId="77777777" w:rsidR="008014AE" w:rsidRPr="00EE4104" w:rsidRDefault="008014AE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t>Person Specification</w:t>
            </w:r>
          </w:p>
          <w:p w14:paraId="7587DE42" w14:textId="5D1A8865" w:rsidR="008014AE" w:rsidRPr="00EB51BE" w:rsidRDefault="008014AE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F34EFA9">
              <w:rPr>
                <w:rFonts w:asciiTheme="minorHAnsi" w:hAnsiTheme="minorHAnsi" w:cstheme="minorBidi"/>
                <w:sz w:val="22"/>
                <w:szCs w:val="22"/>
              </w:rPr>
              <w:t>The</w:t>
            </w:r>
            <w:r w:rsidR="6797E748" w:rsidRPr="4F34EFA9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6797E748" w:rsidRPr="0092758A">
              <w:rPr>
                <w:rFonts w:asciiTheme="minorHAnsi" w:hAnsiTheme="minorHAnsi" w:cstheme="minorBidi"/>
                <w:sz w:val="22"/>
                <w:szCs w:val="22"/>
              </w:rPr>
              <w:t>Performance</w:t>
            </w:r>
            <w:r w:rsidR="003817B3" w:rsidRPr="0092758A">
              <w:rPr>
                <w:rFonts w:asciiTheme="minorHAnsi" w:hAnsiTheme="minorHAnsi" w:cstheme="minorBidi"/>
                <w:sz w:val="22"/>
                <w:szCs w:val="22"/>
              </w:rPr>
              <w:t xml:space="preserve"> Pathway </w:t>
            </w:r>
            <w:r w:rsidR="4A33F446" w:rsidRPr="0092758A">
              <w:rPr>
                <w:rFonts w:asciiTheme="minorHAnsi" w:hAnsiTheme="minorHAnsi" w:cstheme="minorBidi"/>
                <w:sz w:val="22"/>
                <w:szCs w:val="22"/>
              </w:rPr>
              <w:t>Manager</w:t>
            </w:r>
            <w:r w:rsidRPr="0092758A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4F34EFA9">
              <w:rPr>
                <w:rFonts w:asciiTheme="minorHAnsi" w:hAnsiTheme="minorHAnsi" w:cstheme="minorBidi"/>
                <w:sz w:val="22"/>
                <w:szCs w:val="22"/>
              </w:rPr>
              <w:t xml:space="preserve">will be a person who can demonstrate the following knowledge, skills and </w:t>
            </w:r>
            <w:r w:rsidR="00BB0DD9">
              <w:rPr>
                <w:rFonts w:asciiTheme="minorHAnsi" w:hAnsiTheme="minorHAnsi" w:cstheme="minorBidi"/>
                <w:sz w:val="22"/>
                <w:szCs w:val="22"/>
              </w:rPr>
              <w:t>experience:</w:t>
            </w:r>
          </w:p>
          <w:p w14:paraId="13EECA1F" w14:textId="77777777" w:rsidR="008014AE" w:rsidRPr="00EB51BE" w:rsidRDefault="008014AE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4DA92C" w14:textId="6C5FB6E7" w:rsidR="008014AE" w:rsidRPr="00EB51BE" w:rsidRDefault="008014AE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51BE">
              <w:rPr>
                <w:rFonts w:asciiTheme="minorHAnsi" w:hAnsiTheme="minorHAnsi" w:cstheme="minorHAnsi"/>
                <w:b/>
                <w:bCs/>
              </w:rPr>
              <w:t>Knowledge</w:t>
            </w:r>
          </w:p>
          <w:p w14:paraId="4B822030" w14:textId="01C38596" w:rsidR="008014AE" w:rsidRPr="00EB51BE" w:rsidRDefault="00CF4EB6" w:rsidP="003817B3">
            <w:pPr>
              <w:pStyle w:val="ListParagraph"/>
              <w:numPr>
                <w:ilvl w:val="0"/>
                <w:numId w:val="15"/>
              </w:numPr>
              <w:tabs>
                <w:tab w:val="left" w:pos="8370"/>
              </w:tabs>
              <w:spacing w:line="240" w:lineRule="auto"/>
              <w:jc w:val="both"/>
            </w:pPr>
            <w:r w:rsidRPr="00CF4EB6">
              <w:t>Knowledge of ILS/ILSE event rules, entry and protest procedures, and how these are adapted for domestic competition (the full rules apply mainly at international events).</w:t>
            </w:r>
          </w:p>
          <w:p w14:paraId="2417A820" w14:textId="77777777" w:rsidR="008014AE" w:rsidRPr="00EB51BE" w:rsidRDefault="008014AE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51BE">
              <w:rPr>
                <w:rFonts w:asciiTheme="minorHAnsi" w:hAnsiTheme="minorHAnsi" w:cstheme="minorHAnsi"/>
                <w:b/>
                <w:bCs/>
              </w:rPr>
              <w:t>Skills</w:t>
            </w:r>
          </w:p>
          <w:p w14:paraId="3A99933D" w14:textId="03B5CAB3" w:rsidR="008014AE" w:rsidRPr="00EB51BE" w:rsidRDefault="008014AE" w:rsidP="003817B3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EB51BE">
              <w:rPr>
                <w:rFonts w:cstheme="minorHAnsi"/>
              </w:rPr>
              <w:t>Good interpersonal and people management skills</w:t>
            </w:r>
            <w:r w:rsidR="00EE4104" w:rsidRPr="00EB51BE">
              <w:rPr>
                <w:rFonts w:cstheme="minorHAnsi"/>
              </w:rPr>
              <w:t>.</w:t>
            </w:r>
          </w:p>
          <w:p w14:paraId="30B26D2B" w14:textId="702DD9E4" w:rsidR="008014AE" w:rsidRPr="008014AE" w:rsidRDefault="008014AE" w:rsidP="003817B3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EB51BE">
              <w:rPr>
                <w:rFonts w:cstheme="minorHAnsi"/>
              </w:rPr>
              <w:t xml:space="preserve">Good communication </w:t>
            </w:r>
            <w:r w:rsidRPr="008014AE">
              <w:rPr>
                <w:rFonts w:cstheme="minorHAnsi"/>
              </w:rPr>
              <w:t>skills</w:t>
            </w:r>
            <w:r w:rsidR="00EE4104">
              <w:rPr>
                <w:rFonts w:cstheme="minorHAnsi"/>
              </w:rPr>
              <w:t>.</w:t>
            </w:r>
          </w:p>
          <w:p w14:paraId="4812D493" w14:textId="2A0CE7C1" w:rsidR="008014AE" w:rsidRPr="008014AE" w:rsidRDefault="008014AE" w:rsidP="003817B3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Good leadership skills</w:t>
            </w:r>
            <w:r w:rsidR="00EE4104">
              <w:rPr>
                <w:rFonts w:cstheme="minorHAnsi"/>
              </w:rPr>
              <w:t>.</w:t>
            </w:r>
          </w:p>
          <w:p w14:paraId="1571EFF6" w14:textId="4C23AE8E" w:rsidR="008014AE" w:rsidRPr="008014AE" w:rsidRDefault="008014AE" w:rsidP="003817B3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The ability to deal effectively with conflict</w:t>
            </w:r>
            <w:r w:rsidR="00EE4104">
              <w:rPr>
                <w:rFonts w:cstheme="minorHAnsi"/>
              </w:rPr>
              <w:t>.</w:t>
            </w:r>
          </w:p>
          <w:p w14:paraId="4F0F5AB3" w14:textId="0FEC5674" w:rsidR="008014AE" w:rsidRPr="008014AE" w:rsidRDefault="008014AE" w:rsidP="003817B3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The ability to motivate competitors</w:t>
            </w:r>
            <w:r w:rsidR="00EE4104">
              <w:rPr>
                <w:rFonts w:cstheme="minorHAnsi"/>
              </w:rPr>
              <w:t>.</w:t>
            </w:r>
          </w:p>
          <w:p w14:paraId="6E39F2CE" w14:textId="7AA351D8" w:rsidR="008014AE" w:rsidRPr="00EE4104" w:rsidRDefault="003817B3" w:rsidP="003817B3">
            <w:pPr>
              <w:tabs>
                <w:tab w:val="left" w:pos="8370"/>
              </w:tabs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Experience</w:t>
            </w:r>
          </w:p>
          <w:p w14:paraId="4024B615" w14:textId="77777777" w:rsidR="008014AE" w:rsidRPr="008014AE" w:rsidRDefault="008014AE" w:rsidP="003817B3">
            <w:pPr>
              <w:pStyle w:val="ListParagraph"/>
              <w:numPr>
                <w:ilvl w:val="0"/>
                <w:numId w:val="17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A background in life saving sport</w:t>
            </w:r>
          </w:p>
          <w:p w14:paraId="5B6A172C" w14:textId="2A92AD68" w:rsidR="008014AE" w:rsidRPr="008014AE" w:rsidRDefault="008014AE" w:rsidP="003817B3">
            <w:pPr>
              <w:pStyle w:val="ListParagraph"/>
              <w:numPr>
                <w:ilvl w:val="0"/>
                <w:numId w:val="17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A proven record of managing a Club, National Team</w:t>
            </w:r>
            <w:r w:rsidR="00EE4104">
              <w:rPr>
                <w:rFonts w:cstheme="minorHAnsi"/>
              </w:rPr>
              <w:t>.</w:t>
            </w:r>
          </w:p>
          <w:p w14:paraId="1007E122" w14:textId="14B049E1" w:rsidR="008014AE" w:rsidRPr="008014AE" w:rsidRDefault="008014AE" w:rsidP="003817B3">
            <w:pPr>
              <w:pStyle w:val="ListParagraph"/>
              <w:numPr>
                <w:ilvl w:val="0"/>
                <w:numId w:val="17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Proven coaching experience</w:t>
            </w:r>
            <w:r w:rsidR="00EE4104">
              <w:rPr>
                <w:rFonts w:cstheme="minorHAnsi"/>
              </w:rPr>
              <w:t>.</w:t>
            </w:r>
          </w:p>
          <w:p w14:paraId="02D61ACD" w14:textId="4A0F0618" w:rsidR="00C432A5" w:rsidRPr="008014AE" w:rsidRDefault="008014AE" w:rsidP="003817B3">
            <w:pPr>
              <w:pStyle w:val="ListParagraph"/>
              <w:numPr>
                <w:ilvl w:val="0"/>
                <w:numId w:val="17"/>
              </w:numPr>
              <w:tabs>
                <w:tab w:val="left" w:pos="8370"/>
              </w:tabs>
              <w:spacing w:line="240" w:lineRule="auto"/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The ability to act firmly and fairly and without bias or self-interest</w:t>
            </w:r>
            <w:r w:rsidR="00EE4104">
              <w:rPr>
                <w:rFonts w:cstheme="minorHAnsi"/>
              </w:rPr>
              <w:t>.</w:t>
            </w:r>
          </w:p>
        </w:tc>
      </w:tr>
    </w:tbl>
    <w:p w14:paraId="0B03043A" w14:textId="07C9CACF" w:rsidR="008014AE" w:rsidRDefault="008014AE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3762550" w14:textId="46825E28" w:rsidR="00EB51BE" w:rsidRDefault="00EB51BE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014AE" w:rsidRPr="008014AE" w14:paraId="37AF2B5E" w14:textId="77777777" w:rsidTr="4F34EFA9">
        <w:tc>
          <w:tcPr>
            <w:tcW w:w="9628" w:type="dxa"/>
          </w:tcPr>
          <w:p w14:paraId="2CC90AC6" w14:textId="3879A8C2" w:rsidR="008014AE" w:rsidRPr="00EE4104" w:rsidRDefault="008014AE" w:rsidP="4F34EFA9">
            <w:pPr>
              <w:tabs>
                <w:tab w:val="left" w:pos="8370"/>
              </w:tabs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4F34EFA9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lastRenderedPageBreak/>
              <w:t>Coach</w:t>
            </w:r>
          </w:p>
        </w:tc>
      </w:tr>
      <w:tr w:rsidR="008014AE" w:rsidRPr="008014AE" w14:paraId="2CE2A69E" w14:textId="77777777" w:rsidTr="4F34EFA9">
        <w:tc>
          <w:tcPr>
            <w:tcW w:w="9628" w:type="dxa"/>
          </w:tcPr>
          <w:p w14:paraId="561F7C08" w14:textId="77777777" w:rsidR="008014AE" w:rsidRPr="00EE4104" w:rsidRDefault="008014AE" w:rsidP="006B44EC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E41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Duties</w:t>
            </w:r>
          </w:p>
          <w:p w14:paraId="10E6124E" w14:textId="592C8771" w:rsidR="008014AE" w:rsidRPr="008014AE" w:rsidRDefault="008014AE" w:rsidP="4F34EFA9">
            <w:pPr>
              <w:tabs>
                <w:tab w:val="left" w:pos="8370"/>
              </w:tabs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F34EFA9">
              <w:rPr>
                <w:rFonts w:asciiTheme="minorHAnsi" w:hAnsiTheme="minorHAnsi" w:cstheme="minorBidi"/>
                <w:sz w:val="22"/>
                <w:szCs w:val="22"/>
              </w:rPr>
              <w:t>The Coach will:</w:t>
            </w:r>
          </w:p>
          <w:p w14:paraId="6558F42E" w14:textId="7B9608DB" w:rsidR="008014AE" w:rsidRPr="00EB51BE" w:rsidRDefault="003817B3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>
              <w:t>A</w:t>
            </w:r>
            <w:r w:rsidR="008014AE" w:rsidRPr="4F34EFA9">
              <w:t xml:space="preserve">ssist the </w:t>
            </w:r>
            <w:r w:rsidR="1B1DE362" w:rsidRPr="0092758A">
              <w:t>Performance</w:t>
            </w:r>
            <w:r w:rsidR="4A33F446" w:rsidRPr="0092758A">
              <w:t xml:space="preserve"> </w:t>
            </w:r>
            <w:r w:rsidRPr="0092758A">
              <w:t xml:space="preserve">Pathway </w:t>
            </w:r>
            <w:r w:rsidR="1EF98A43" w:rsidRPr="0092758A">
              <w:t>Manager</w:t>
            </w:r>
            <w:r w:rsidR="008014AE" w:rsidRPr="0092758A">
              <w:t xml:space="preserve"> </w:t>
            </w:r>
            <w:r w:rsidR="008014AE" w:rsidRPr="4F34EFA9">
              <w:t>in all preparation and coaching</w:t>
            </w:r>
          </w:p>
          <w:p w14:paraId="2BCAFDE5" w14:textId="049E4154" w:rsidR="008014AE" w:rsidRDefault="008014AE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4F34EFA9">
              <w:t>Assist in the selection of the</w:t>
            </w:r>
            <w:r w:rsidR="6D263607" w:rsidRPr="4F34EFA9">
              <w:t xml:space="preserve"> </w:t>
            </w:r>
            <w:r w:rsidRPr="4F34EFA9">
              <w:t xml:space="preserve">Welsh Team and the training of </w:t>
            </w:r>
            <w:r w:rsidR="002B65D9">
              <w:t xml:space="preserve">Long-List </w:t>
            </w:r>
            <w:r w:rsidRPr="4F34EFA9">
              <w:t>Squads</w:t>
            </w:r>
          </w:p>
          <w:p w14:paraId="5053E427" w14:textId="42850EA5" w:rsidR="004F5D9B" w:rsidRPr="00EB51BE" w:rsidRDefault="004F5D9B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004F5D9B">
              <w:t xml:space="preserve">Contribute to delivering the pathway programme across the season, including training </w:t>
            </w:r>
            <w:r w:rsidR="002B65D9">
              <w:t>for Long-List S</w:t>
            </w:r>
            <w:r w:rsidRPr="004F5D9B">
              <w:t>quad members not yet selected for the competing team.</w:t>
            </w:r>
          </w:p>
          <w:p w14:paraId="257B01E6" w14:textId="4AF2884A" w:rsidR="008014AE" w:rsidRPr="008014AE" w:rsidRDefault="008014AE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4F34EFA9">
              <w:t>Be member of the Selection Panel</w:t>
            </w:r>
            <w:r w:rsidR="0F22EB0A" w:rsidRPr="4F34EFA9">
              <w:t>.</w:t>
            </w:r>
          </w:p>
          <w:p w14:paraId="7CA9159C" w14:textId="72A0DB46" w:rsidR="008014AE" w:rsidRPr="008014AE" w:rsidRDefault="008014AE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4F34EFA9">
              <w:t xml:space="preserve">Assist </w:t>
            </w:r>
            <w:r w:rsidR="64BBF918" w:rsidRPr="4F34EFA9">
              <w:t xml:space="preserve">in </w:t>
            </w:r>
            <w:r w:rsidRPr="4F34EFA9">
              <w:t>determin</w:t>
            </w:r>
            <w:r w:rsidR="6402E061" w:rsidRPr="4F34EFA9">
              <w:t>ing</w:t>
            </w:r>
            <w:r w:rsidRPr="4F34EFA9">
              <w:t xml:space="preserve"> and manag</w:t>
            </w:r>
            <w:r w:rsidR="4C45DAA0" w:rsidRPr="4F34EFA9">
              <w:t>ing</w:t>
            </w:r>
            <w:r w:rsidRPr="4F34EFA9">
              <w:t xml:space="preserve"> the </w:t>
            </w:r>
            <w:r w:rsidR="6E3180D8" w:rsidRPr="4F34EFA9">
              <w:t>annual training plan and</w:t>
            </w:r>
            <w:r w:rsidR="003817B3">
              <w:t xml:space="preserve"> </w:t>
            </w:r>
            <w:r w:rsidRPr="4F34EFA9">
              <w:t>pre-event team training schedule once the team is selected</w:t>
            </w:r>
            <w:r w:rsidR="0F22EB0A" w:rsidRPr="4F34EFA9">
              <w:t>.</w:t>
            </w:r>
          </w:p>
          <w:p w14:paraId="7DAF0EC2" w14:textId="6E1FA185" w:rsidR="008014AE" w:rsidRPr="008014AE" w:rsidRDefault="003817B3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>
              <w:t xml:space="preserve">Assist </w:t>
            </w:r>
            <w:r w:rsidR="3A629BDC" w:rsidRPr="4F34EFA9">
              <w:t xml:space="preserve">to </w:t>
            </w:r>
            <w:r w:rsidR="008014AE" w:rsidRPr="4F34EFA9">
              <w:t>determine which team members will participate in which events</w:t>
            </w:r>
            <w:r w:rsidR="0F22EB0A" w:rsidRPr="4F34EFA9">
              <w:t>.</w:t>
            </w:r>
          </w:p>
          <w:p w14:paraId="3FD629E1" w14:textId="303D2028" w:rsidR="008014AE" w:rsidRPr="008014AE" w:rsidRDefault="008014AE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4F34EFA9">
              <w:t>Attend all team briefings notified by the organisers with the</w:t>
            </w:r>
            <w:r w:rsidR="1EF98A43" w:rsidRPr="4F34EFA9">
              <w:t xml:space="preserve"> Manager</w:t>
            </w:r>
            <w:r w:rsidRPr="4F34EFA9">
              <w:t xml:space="preserve"> if required, and any ad-hoc briefings or meetings called by officials during the event</w:t>
            </w:r>
            <w:r w:rsidR="0F22EB0A" w:rsidRPr="4F34EFA9">
              <w:t>.</w:t>
            </w:r>
          </w:p>
          <w:p w14:paraId="353E719D" w14:textId="36264E4A" w:rsidR="008014AE" w:rsidRPr="008014AE" w:rsidRDefault="008014AE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4F34EFA9">
              <w:t>Assist in managing all aspects of the team participation during the competition</w:t>
            </w:r>
            <w:r w:rsidR="0F22EB0A" w:rsidRPr="4F34EFA9">
              <w:t>.</w:t>
            </w:r>
          </w:p>
          <w:p w14:paraId="37996422" w14:textId="41F6E920" w:rsidR="008014AE" w:rsidRPr="008014AE" w:rsidRDefault="008014AE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4F34EFA9">
              <w:t>Assist</w:t>
            </w:r>
            <w:r w:rsidR="0092758A">
              <w:t xml:space="preserve"> </w:t>
            </w:r>
            <w:r w:rsidRPr="4F34EFA9">
              <w:t xml:space="preserve">with </w:t>
            </w:r>
            <w:r w:rsidR="003817B3">
              <w:t>t</w:t>
            </w:r>
            <w:r w:rsidRPr="4F34EFA9">
              <w:t>he preparation of any protest or appeal made on behalf of the team</w:t>
            </w:r>
            <w:r w:rsidR="0F22EB0A" w:rsidRPr="4F34EFA9">
              <w:t>.</w:t>
            </w:r>
          </w:p>
          <w:p w14:paraId="75E2B3A5" w14:textId="00B2E74C" w:rsidR="008014AE" w:rsidRDefault="008014AE" w:rsidP="4F34EFA9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</w:pPr>
            <w:r w:rsidRPr="4F34EFA9">
              <w:t>Assist in ensuring that competitors remain focused and disciplined during the event</w:t>
            </w:r>
            <w:r w:rsidR="003817B3">
              <w:t>.</w:t>
            </w:r>
          </w:p>
          <w:p w14:paraId="1DC86BF7" w14:textId="0B19E991" w:rsidR="008014AE" w:rsidRPr="008014AE" w:rsidRDefault="008014AE" w:rsidP="008014AE">
            <w:pPr>
              <w:pStyle w:val="ListParagraph"/>
              <w:numPr>
                <w:ilvl w:val="0"/>
                <w:numId w:val="18"/>
              </w:numPr>
              <w:tabs>
                <w:tab w:val="left" w:pos="8370"/>
              </w:tabs>
              <w:rPr>
                <w:rFonts w:cstheme="minorHAnsi"/>
              </w:rPr>
            </w:pPr>
            <w:r w:rsidRPr="008014AE">
              <w:rPr>
                <w:rFonts w:cstheme="minorHAnsi"/>
              </w:rPr>
              <w:t xml:space="preserve">Act as an </w:t>
            </w:r>
            <w:r w:rsidR="003817B3">
              <w:rPr>
                <w:rFonts w:cstheme="minorHAnsi"/>
              </w:rPr>
              <w:t>a</w:t>
            </w:r>
            <w:r w:rsidRPr="008014AE">
              <w:rPr>
                <w:rFonts w:cstheme="minorHAnsi"/>
              </w:rPr>
              <w:t>mbassador for SLSA Wales at all events attended</w:t>
            </w:r>
            <w:r w:rsidR="004F5C1E">
              <w:rPr>
                <w:rFonts w:cstheme="minorHAnsi"/>
              </w:rPr>
              <w:t>.</w:t>
            </w:r>
          </w:p>
        </w:tc>
      </w:tr>
      <w:tr w:rsidR="008014AE" w:rsidRPr="008014AE" w14:paraId="4B21D206" w14:textId="77777777" w:rsidTr="4F34EFA9">
        <w:tc>
          <w:tcPr>
            <w:tcW w:w="9628" w:type="dxa"/>
          </w:tcPr>
          <w:p w14:paraId="6ECA3AFE" w14:textId="58FFDFFC" w:rsidR="007A4E59" w:rsidRPr="00EE4104" w:rsidRDefault="008014AE" w:rsidP="007A4E59">
            <w:pPr>
              <w:rPr>
                <w:rFonts w:asciiTheme="minorHAnsi" w:hAnsiTheme="minorHAnsi" w:cstheme="minorHAnsi"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t>Person Specification</w:t>
            </w:r>
            <w:r w:rsidR="007A4E59" w:rsidRPr="00EE4104">
              <w:rPr>
                <w:rFonts w:asciiTheme="minorHAnsi" w:hAnsiTheme="minorHAnsi" w:cstheme="minorHAnsi"/>
              </w:rPr>
              <w:t xml:space="preserve"> </w:t>
            </w:r>
          </w:p>
          <w:p w14:paraId="494DC3C9" w14:textId="5DEF7311" w:rsidR="007A4E59" w:rsidRPr="007A4E59" w:rsidRDefault="007A4E59" w:rsidP="4F34EFA9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4F34EFA9">
              <w:rPr>
                <w:rFonts w:asciiTheme="minorHAnsi" w:hAnsiTheme="minorHAnsi" w:cstheme="minorBidi"/>
                <w:sz w:val="22"/>
                <w:szCs w:val="22"/>
              </w:rPr>
              <w:t xml:space="preserve">The Coach will be a person who can demonstrate the following knowledge, skills and </w:t>
            </w:r>
            <w:r w:rsidR="00BB0DD9">
              <w:rPr>
                <w:rFonts w:asciiTheme="minorHAnsi" w:hAnsiTheme="minorHAnsi" w:cstheme="minorBidi"/>
                <w:sz w:val="22"/>
                <w:szCs w:val="22"/>
              </w:rPr>
              <w:t>experience:</w:t>
            </w:r>
          </w:p>
          <w:p w14:paraId="475CD1A8" w14:textId="77777777" w:rsidR="007A4E59" w:rsidRPr="00EB51BE" w:rsidRDefault="007A4E59" w:rsidP="007A4E5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071FD6" w14:textId="77777777" w:rsidR="00EE4104" w:rsidRPr="00EB51BE" w:rsidRDefault="00EE4104" w:rsidP="00EE4104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51BE">
              <w:rPr>
                <w:rFonts w:asciiTheme="minorHAnsi" w:hAnsiTheme="minorHAnsi" w:cstheme="minorHAnsi"/>
                <w:b/>
                <w:bCs/>
              </w:rPr>
              <w:t>Knowledge</w:t>
            </w:r>
          </w:p>
          <w:p w14:paraId="1321013D" w14:textId="33427398" w:rsidR="00EE4104" w:rsidRPr="00EB51BE" w:rsidRDefault="00CF4EB6" w:rsidP="00EE4104">
            <w:pPr>
              <w:pStyle w:val="ListParagraph"/>
              <w:numPr>
                <w:ilvl w:val="0"/>
                <w:numId w:val="15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CF4EB6">
              <w:rPr>
                <w:rFonts w:cstheme="minorHAnsi"/>
              </w:rPr>
              <w:t>Knowledge of ILS/ILSE event rules, entry and protest procedures, and how these are adapted for domestic competition (the full rules apply mainly at international events).</w:t>
            </w:r>
          </w:p>
          <w:p w14:paraId="74393635" w14:textId="77777777" w:rsidR="00EE4104" w:rsidRPr="00EB51BE" w:rsidRDefault="00EE4104" w:rsidP="00EE4104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51BE">
              <w:rPr>
                <w:rFonts w:asciiTheme="minorHAnsi" w:hAnsiTheme="minorHAnsi" w:cstheme="minorHAnsi"/>
                <w:b/>
                <w:bCs/>
              </w:rPr>
              <w:t>Skills</w:t>
            </w:r>
          </w:p>
          <w:p w14:paraId="51E1802C" w14:textId="77777777" w:rsidR="00EE4104" w:rsidRPr="008014AE" w:rsidRDefault="00EE4104" w:rsidP="00EE4104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EB51BE">
              <w:rPr>
                <w:rFonts w:cstheme="minorHAnsi"/>
              </w:rPr>
              <w:t xml:space="preserve">Good interpersonal </w:t>
            </w:r>
            <w:r w:rsidRPr="008014AE">
              <w:rPr>
                <w:rFonts w:cstheme="minorHAnsi"/>
              </w:rPr>
              <w:t>and people management skills</w:t>
            </w:r>
            <w:r>
              <w:rPr>
                <w:rFonts w:cstheme="minorHAnsi"/>
              </w:rPr>
              <w:t>.</w:t>
            </w:r>
          </w:p>
          <w:p w14:paraId="52FEE7A2" w14:textId="77777777" w:rsidR="00EE4104" w:rsidRPr="008014AE" w:rsidRDefault="00EE4104" w:rsidP="00EE4104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Good communication skills</w:t>
            </w:r>
            <w:r>
              <w:rPr>
                <w:rFonts w:cstheme="minorHAnsi"/>
              </w:rPr>
              <w:t>.</w:t>
            </w:r>
          </w:p>
          <w:p w14:paraId="18090EEA" w14:textId="77777777" w:rsidR="00EE4104" w:rsidRPr="008014AE" w:rsidRDefault="00EE4104" w:rsidP="00EE4104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Good leadership skills</w:t>
            </w:r>
            <w:r>
              <w:rPr>
                <w:rFonts w:cstheme="minorHAnsi"/>
              </w:rPr>
              <w:t>.</w:t>
            </w:r>
          </w:p>
          <w:p w14:paraId="2E8DF16A" w14:textId="77777777" w:rsidR="00EE4104" w:rsidRPr="008014AE" w:rsidRDefault="00EE4104" w:rsidP="00EE4104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The ability to deal effectively with conflict</w:t>
            </w:r>
            <w:r>
              <w:rPr>
                <w:rFonts w:cstheme="minorHAnsi"/>
              </w:rPr>
              <w:t>.</w:t>
            </w:r>
          </w:p>
          <w:p w14:paraId="16733126" w14:textId="77777777" w:rsidR="00EE4104" w:rsidRPr="008014AE" w:rsidRDefault="00EE4104" w:rsidP="00EE4104">
            <w:pPr>
              <w:pStyle w:val="ListParagraph"/>
              <w:numPr>
                <w:ilvl w:val="0"/>
                <w:numId w:val="16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The ability to motivate competitors</w:t>
            </w:r>
            <w:r>
              <w:rPr>
                <w:rFonts w:cstheme="minorHAnsi"/>
              </w:rPr>
              <w:t>.</w:t>
            </w:r>
          </w:p>
          <w:p w14:paraId="5C3136C6" w14:textId="6AF197F9" w:rsidR="00EE4104" w:rsidRPr="00EE4104" w:rsidRDefault="003817B3" w:rsidP="4F34EFA9">
            <w:pPr>
              <w:tabs>
                <w:tab w:val="left" w:pos="8370"/>
              </w:tabs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Experience</w:t>
            </w:r>
          </w:p>
          <w:p w14:paraId="670F3E11" w14:textId="77777777" w:rsidR="00EE4104" w:rsidRPr="008014AE" w:rsidRDefault="00EE4104" w:rsidP="00EE4104">
            <w:pPr>
              <w:pStyle w:val="ListParagraph"/>
              <w:numPr>
                <w:ilvl w:val="0"/>
                <w:numId w:val="17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A background in life saving sport</w:t>
            </w:r>
          </w:p>
          <w:p w14:paraId="29A6432D" w14:textId="5C2A0CB2" w:rsidR="00EE4104" w:rsidRDefault="00EE4104" w:rsidP="00EE4104">
            <w:pPr>
              <w:pStyle w:val="ListParagraph"/>
              <w:numPr>
                <w:ilvl w:val="0"/>
                <w:numId w:val="17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Proven coaching experience</w:t>
            </w:r>
            <w:r>
              <w:rPr>
                <w:rFonts w:cstheme="minorHAnsi"/>
              </w:rPr>
              <w:t>.</w:t>
            </w:r>
          </w:p>
          <w:p w14:paraId="369A8E5C" w14:textId="42DA8C2F" w:rsidR="00EE4104" w:rsidRPr="008014AE" w:rsidRDefault="00EE4104" w:rsidP="00EE4104">
            <w:pPr>
              <w:pStyle w:val="ListParagraph"/>
              <w:numPr>
                <w:ilvl w:val="0"/>
                <w:numId w:val="17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8014AE">
              <w:rPr>
                <w:rFonts w:cstheme="minorHAnsi"/>
              </w:rPr>
              <w:t>The ability to act firmly and fairly and without bias or self-interest</w:t>
            </w:r>
            <w:r>
              <w:rPr>
                <w:rFonts w:cstheme="minorHAnsi"/>
              </w:rPr>
              <w:t>.</w:t>
            </w:r>
          </w:p>
          <w:p w14:paraId="052081D7" w14:textId="44BC100C" w:rsidR="008014AE" w:rsidRPr="007A4E59" w:rsidRDefault="008014AE" w:rsidP="00EE4104"/>
        </w:tc>
      </w:tr>
    </w:tbl>
    <w:p w14:paraId="3034185E" w14:textId="6498CFF4" w:rsidR="007A4E59" w:rsidRDefault="007A4E59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56EA8F1" w14:textId="11541592" w:rsidR="00EB51BE" w:rsidRDefault="00EB51BE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DA150FC" w14:textId="77777777" w:rsidR="003817B3" w:rsidRDefault="003817B3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1F397D8" w14:textId="77777777" w:rsidR="003817B3" w:rsidRDefault="003817B3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3EA3BC6" w14:textId="77777777" w:rsidR="003817B3" w:rsidRDefault="003817B3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BB2FBAC" w14:textId="77777777" w:rsidR="003817B3" w:rsidRDefault="003817B3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3321669" w14:textId="77777777" w:rsidR="003817B3" w:rsidRDefault="003817B3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6E97A72" w14:textId="77777777" w:rsidR="00E7430A" w:rsidRDefault="00E7430A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A695618" w14:textId="77777777" w:rsidR="003817B3" w:rsidRDefault="003817B3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1CC4AB8" w14:textId="77777777" w:rsidR="00EB51BE" w:rsidRDefault="00EB51BE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A4E59" w:rsidRPr="008014AE" w14:paraId="2BE21CB9" w14:textId="77777777" w:rsidTr="4F34EFA9">
        <w:tc>
          <w:tcPr>
            <w:tcW w:w="9628" w:type="dxa"/>
          </w:tcPr>
          <w:p w14:paraId="402378E7" w14:textId="51F72311" w:rsidR="007A4E59" w:rsidRPr="00EE4104" w:rsidRDefault="007A4E59" w:rsidP="006B44EC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lastRenderedPageBreak/>
              <w:t>Team Administrator</w:t>
            </w:r>
          </w:p>
        </w:tc>
      </w:tr>
      <w:tr w:rsidR="007A4E59" w:rsidRPr="008014AE" w14:paraId="6A5CA015" w14:textId="77777777" w:rsidTr="4F34EFA9">
        <w:tc>
          <w:tcPr>
            <w:tcW w:w="9628" w:type="dxa"/>
          </w:tcPr>
          <w:p w14:paraId="1C74A0C7" w14:textId="77777777" w:rsidR="007A4E59" w:rsidRPr="00EE4104" w:rsidRDefault="007A4E59" w:rsidP="006B44EC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t>Duties</w:t>
            </w:r>
          </w:p>
          <w:p w14:paraId="70AF9DD5" w14:textId="23AB6DBE" w:rsidR="007A4E59" w:rsidRPr="007A4E59" w:rsidRDefault="007A4E59" w:rsidP="007A4E59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A4E59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EE4104">
              <w:rPr>
                <w:rFonts w:asciiTheme="minorHAnsi" w:hAnsiTheme="minorHAnsi" w:cstheme="minorHAnsi"/>
                <w:sz w:val="22"/>
                <w:szCs w:val="22"/>
              </w:rPr>
              <w:t xml:space="preserve">SLSA Wales </w:t>
            </w:r>
            <w:r w:rsidRPr="007A4E59">
              <w:rPr>
                <w:rFonts w:asciiTheme="minorHAnsi" w:hAnsiTheme="minorHAnsi" w:cstheme="minorHAnsi"/>
                <w:sz w:val="22"/>
                <w:szCs w:val="22"/>
              </w:rPr>
              <w:t>Team Administrator will:</w:t>
            </w:r>
          </w:p>
          <w:p w14:paraId="1C46DA82" w14:textId="149A2F4B" w:rsidR="007A4E59" w:rsidRPr="007A4E59" w:rsidRDefault="003817B3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>
              <w:t>Take</w:t>
            </w:r>
            <w:r w:rsidR="007A4E59" w:rsidRPr="4F34EFA9">
              <w:t xml:space="preserve"> the lead role in all administrative issues relating to the team preparation and coaching</w:t>
            </w:r>
            <w:r w:rsidR="00EE4104" w:rsidRPr="4F34EFA9">
              <w:t>.</w:t>
            </w:r>
          </w:p>
          <w:p w14:paraId="653976E1" w14:textId="4ACF5478" w:rsidR="007A4E59" w:rsidRPr="007A4E59" w:rsidRDefault="007A4E59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 w:rsidRPr="4F34EFA9">
              <w:t xml:space="preserve">Prepare budgets for the team participation at each event and report to the </w:t>
            </w:r>
            <w:r w:rsidR="59B8395A" w:rsidRPr="4F34EFA9">
              <w:t xml:space="preserve">Sports Commission and </w:t>
            </w:r>
            <w:r w:rsidRPr="4F34EFA9">
              <w:t xml:space="preserve">SLSA Wales Trustees </w:t>
            </w:r>
            <w:r w:rsidR="203E5284" w:rsidRPr="4F34EFA9">
              <w:t>as require</w:t>
            </w:r>
            <w:r w:rsidR="003817B3">
              <w:t xml:space="preserve">d </w:t>
            </w:r>
            <w:r w:rsidR="4723A7A7" w:rsidRPr="4F34EFA9">
              <w:t>for approval.</w:t>
            </w:r>
          </w:p>
          <w:p w14:paraId="689284C8" w14:textId="7166ADFB" w:rsidR="007A4E59" w:rsidRPr="007A4E59" w:rsidRDefault="007A4E59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 w:rsidRPr="4F34EFA9">
              <w:t xml:space="preserve">Provide regular financial reports to the </w:t>
            </w:r>
            <w:r w:rsidR="2578D173" w:rsidRPr="4F34EFA9">
              <w:t xml:space="preserve">Sports Commission and </w:t>
            </w:r>
            <w:r w:rsidRPr="4F34EFA9">
              <w:t>SLSA Wales Trustees</w:t>
            </w:r>
            <w:r w:rsidR="00EE4104" w:rsidRPr="4F34EFA9">
              <w:t>.</w:t>
            </w:r>
          </w:p>
          <w:p w14:paraId="57FCCDD6" w14:textId="21F8AD13" w:rsidR="007A4E59" w:rsidRPr="007A4E59" w:rsidRDefault="007A4E59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 w:rsidRPr="4F34EFA9">
              <w:t xml:space="preserve">Ensure </w:t>
            </w:r>
            <w:r w:rsidR="7A5CB33D" w:rsidRPr="4F34EFA9">
              <w:t>the timely</w:t>
            </w:r>
            <w:r w:rsidRPr="4F34EFA9">
              <w:t xml:space="preserve"> completion of any pre-entry and final entry forms for each event in consultation with the </w:t>
            </w:r>
            <w:r w:rsidR="064E4380" w:rsidRPr="4F34EFA9">
              <w:t>Manager</w:t>
            </w:r>
            <w:r w:rsidR="00EE4104" w:rsidRPr="4F34EFA9">
              <w:t>.</w:t>
            </w:r>
          </w:p>
          <w:p w14:paraId="18717B23" w14:textId="07A20C29" w:rsidR="007A4E59" w:rsidRPr="007A4E59" w:rsidRDefault="007A4E59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 w:rsidRPr="4F34EFA9">
              <w:t>Make all the necessary domestic and international travel and accommodation arrangements, including local transport arrangements in the competition venue, liaising with the</w:t>
            </w:r>
            <w:r w:rsidR="1CBC9459" w:rsidRPr="4F34EFA9">
              <w:t xml:space="preserve"> Manager</w:t>
            </w:r>
            <w:r w:rsidRPr="4F34EFA9">
              <w:t xml:space="preserve"> and Coaches and host clubs as required</w:t>
            </w:r>
            <w:r w:rsidR="00EE4104" w:rsidRPr="4F34EFA9">
              <w:t>.</w:t>
            </w:r>
          </w:p>
          <w:p w14:paraId="548DB2DF" w14:textId="71162C77" w:rsidR="007A4E59" w:rsidRPr="007A4E59" w:rsidRDefault="007A4E59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 w:rsidRPr="4F34EFA9">
              <w:t xml:space="preserve">Liaise with the </w:t>
            </w:r>
            <w:r w:rsidR="1CBC9459" w:rsidRPr="4F34EFA9">
              <w:t>Manager</w:t>
            </w:r>
            <w:r w:rsidRPr="4F34EFA9">
              <w:t xml:space="preserve"> and Coaches regarding the provision of and transport of equipment to the event</w:t>
            </w:r>
            <w:r w:rsidR="00EE4104" w:rsidRPr="4F34EFA9">
              <w:t>.</w:t>
            </w:r>
          </w:p>
          <w:p w14:paraId="5B1407F3" w14:textId="719B2648" w:rsidR="007A4E59" w:rsidRPr="007A4E59" w:rsidRDefault="007A4E59" w:rsidP="007A4E5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Attend the Selection Panel meetings and take notes of the meetings as required</w:t>
            </w:r>
            <w:r w:rsidR="00EE4104">
              <w:rPr>
                <w:rFonts w:cstheme="minorHAnsi"/>
              </w:rPr>
              <w:t>.</w:t>
            </w:r>
          </w:p>
          <w:p w14:paraId="2A81E78B" w14:textId="21199A71" w:rsidR="007A4E59" w:rsidRPr="007A4E59" w:rsidRDefault="007A4E59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 w:rsidRPr="4F34EFA9">
              <w:t xml:space="preserve">Prepare letters to confirm the selection or non-selection of any competitor and issue as directed by the </w:t>
            </w:r>
            <w:r w:rsidR="1CBC9459" w:rsidRPr="4F34EFA9">
              <w:t>Manager</w:t>
            </w:r>
            <w:r w:rsidR="00EE4104" w:rsidRPr="4F34EFA9">
              <w:t>.</w:t>
            </w:r>
          </w:p>
          <w:p w14:paraId="549C9969" w14:textId="4C9C8D9B" w:rsidR="007A4E59" w:rsidRPr="007A4E59" w:rsidRDefault="007A4E59" w:rsidP="007A4E5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Confirm the personal details of all team members selected and seek parental/guardian consent permission for those competitors aged under 18.</w:t>
            </w:r>
          </w:p>
          <w:p w14:paraId="656DD949" w14:textId="77777777" w:rsidR="007A4E59" w:rsidRPr="007A4E59" w:rsidRDefault="007A4E59" w:rsidP="007A4E5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Where team members are required to contribute personal funding, ensure that this is received within agreed deadlines, and follow up where required.</w:t>
            </w:r>
          </w:p>
          <w:p w14:paraId="4235BA7C" w14:textId="099471B0" w:rsidR="007A4E59" w:rsidRPr="00EB51BE" w:rsidRDefault="007A4E59" w:rsidP="4F34EFA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</w:pPr>
            <w:r w:rsidRPr="4F34EFA9">
              <w:t xml:space="preserve">In consultation with the </w:t>
            </w:r>
            <w:r w:rsidR="31A2E373" w:rsidRPr="4F34EFA9">
              <w:t>Manager</w:t>
            </w:r>
            <w:r w:rsidRPr="4F34EFA9">
              <w:t xml:space="preserve"> and Coaches, arrange the required clothing and uniforms for all team members and management</w:t>
            </w:r>
            <w:r w:rsidR="00EE4104" w:rsidRPr="4F34EFA9">
              <w:t>.</w:t>
            </w:r>
          </w:p>
          <w:p w14:paraId="09CB5488" w14:textId="07A22E6E" w:rsidR="007A4E59" w:rsidRPr="00EB51BE" w:rsidRDefault="00EB51BE" w:rsidP="007A4E5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EB51BE">
              <w:rPr>
                <w:rFonts w:cstheme="minorHAnsi"/>
              </w:rPr>
              <w:t xml:space="preserve">If </w:t>
            </w:r>
            <w:r w:rsidR="007A4E59" w:rsidRPr="00EB51BE">
              <w:rPr>
                <w:rFonts w:cstheme="minorHAnsi"/>
              </w:rPr>
              <w:t>at the event, assist the team management with all administrative issues relating to team participation</w:t>
            </w:r>
            <w:r w:rsidR="00EE4104" w:rsidRPr="00EB51BE">
              <w:rPr>
                <w:rFonts w:cstheme="minorHAnsi"/>
              </w:rPr>
              <w:t xml:space="preserve">. </w:t>
            </w:r>
          </w:p>
          <w:p w14:paraId="5876A1CC" w14:textId="7913CCBC" w:rsidR="007A4E59" w:rsidRPr="00EB51BE" w:rsidRDefault="00EB51BE" w:rsidP="00EE4104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EB51BE">
              <w:rPr>
                <w:rFonts w:cstheme="minorHAnsi"/>
              </w:rPr>
              <w:t>If</w:t>
            </w:r>
            <w:r w:rsidR="007A4E59" w:rsidRPr="00EB51BE">
              <w:rPr>
                <w:rFonts w:cstheme="minorHAnsi"/>
              </w:rPr>
              <w:t xml:space="preserve"> at the event, handle any media enquiries or requests for interview of competitors.</w:t>
            </w:r>
            <w:r w:rsidR="00EE4104" w:rsidRPr="00EB51BE">
              <w:rPr>
                <w:rFonts w:cstheme="minorHAnsi"/>
              </w:rPr>
              <w:t xml:space="preserve"> </w:t>
            </w:r>
          </w:p>
          <w:p w14:paraId="00F24C10" w14:textId="6570A9DC" w:rsidR="007A4E59" w:rsidRPr="007A4E59" w:rsidRDefault="007A4E59" w:rsidP="007A4E59">
            <w:pPr>
              <w:pStyle w:val="ListParagraph"/>
              <w:numPr>
                <w:ilvl w:val="0"/>
                <w:numId w:val="20"/>
              </w:numPr>
              <w:tabs>
                <w:tab w:val="left" w:pos="8370"/>
              </w:tabs>
              <w:rPr>
                <w:rFonts w:cstheme="minorHAnsi"/>
              </w:rPr>
            </w:pPr>
            <w:r w:rsidRPr="00EB51BE">
              <w:rPr>
                <w:rFonts w:cstheme="minorHAnsi"/>
              </w:rPr>
              <w:t xml:space="preserve">Act as an ambassador </w:t>
            </w:r>
            <w:r w:rsidRPr="008014AE">
              <w:rPr>
                <w:rFonts w:cstheme="minorHAnsi"/>
              </w:rPr>
              <w:t>for SLSA Wales at all events attended</w:t>
            </w:r>
            <w:r>
              <w:rPr>
                <w:rFonts w:cstheme="minorHAnsi"/>
              </w:rPr>
              <w:t>.</w:t>
            </w:r>
          </w:p>
        </w:tc>
      </w:tr>
      <w:tr w:rsidR="007A4E59" w:rsidRPr="008014AE" w14:paraId="333DFF06" w14:textId="77777777" w:rsidTr="4F34EFA9">
        <w:tc>
          <w:tcPr>
            <w:tcW w:w="9628" w:type="dxa"/>
          </w:tcPr>
          <w:p w14:paraId="7E762E27" w14:textId="77777777" w:rsidR="007A4E59" w:rsidRPr="00EE4104" w:rsidRDefault="007A4E59" w:rsidP="006B44EC">
            <w:pPr>
              <w:rPr>
                <w:rFonts w:asciiTheme="minorHAnsi" w:hAnsiTheme="minorHAnsi" w:cstheme="minorHAnsi"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t>Person Specification</w:t>
            </w:r>
            <w:r w:rsidRPr="00EE4104">
              <w:rPr>
                <w:rFonts w:asciiTheme="minorHAnsi" w:hAnsiTheme="minorHAnsi" w:cstheme="minorHAnsi"/>
              </w:rPr>
              <w:t xml:space="preserve"> </w:t>
            </w:r>
          </w:p>
          <w:p w14:paraId="554FE344" w14:textId="6E513997" w:rsidR="007A4E59" w:rsidRPr="007503C2" w:rsidRDefault="007A4E59" w:rsidP="007A4E59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503C2">
              <w:rPr>
                <w:rFonts w:asciiTheme="minorHAnsi" w:hAnsiTheme="minorHAnsi" w:cstheme="minorHAnsi"/>
                <w:sz w:val="22"/>
                <w:szCs w:val="22"/>
              </w:rPr>
              <w:t>The Team Administrator will be a person who can demonstrate the following knowledge, skills and</w:t>
            </w:r>
            <w:r w:rsidR="00BB0DD9" w:rsidRPr="007503C2">
              <w:rPr>
                <w:rFonts w:asciiTheme="minorHAnsi" w:hAnsiTheme="minorHAnsi" w:cstheme="minorHAnsi"/>
                <w:sz w:val="22"/>
                <w:szCs w:val="22"/>
              </w:rPr>
              <w:t xml:space="preserve"> experience:</w:t>
            </w:r>
            <w:r w:rsidRPr="007503C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F4467EB" w14:textId="3294346D" w:rsidR="007A4E59" w:rsidRPr="00EE4104" w:rsidRDefault="007A4E59" w:rsidP="007A4E59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t>Knowledge</w:t>
            </w:r>
          </w:p>
          <w:p w14:paraId="3E537BFC" w14:textId="77777777" w:rsidR="007A4E59" w:rsidRPr="007A4E59" w:rsidRDefault="007A4E59" w:rsidP="007A4E59">
            <w:pPr>
              <w:pStyle w:val="ListParagraph"/>
              <w:numPr>
                <w:ilvl w:val="0"/>
                <w:numId w:val="22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Knowledge of competition administration procedures</w:t>
            </w:r>
          </w:p>
          <w:p w14:paraId="23C855AE" w14:textId="77777777" w:rsidR="007A4E59" w:rsidRPr="007A4E59" w:rsidRDefault="007A4E59" w:rsidP="007A4E59">
            <w:pPr>
              <w:pStyle w:val="ListParagraph"/>
              <w:numPr>
                <w:ilvl w:val="0"/>
                <w:numId w:val="22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Knowledge of resource management and financial reporting</w:t>
            </w:r>
          </w:p>
          <w:p w14:paraId="2575E80C" w14:textId="77777777" w:rsidR="007A4E59" w:rsidRPr="00EE4104" w:rsidRDefault="007A4E59" w:rsidP="007A4E59">
            <w:pPr>
              <w:tabs>
                <w:tab w:val="left" w:pos="837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E4104">
              <w:rPr>
                <w:rFonts w:asciiTheme="minorHAnsi" w:hAnsiTheme="minorHAnsi" w:cstheme="minorHAnsi"/>
                <w:b/>
                <w:bCs/>
              </w:rPr>
              <w:t>Skills</w:t>
            </w:r>
          </w:p>
          <w:p w14:paraId="3753EAAD" w14:textId="77777777" w:rsidR="007A4E59" w:rsidRPr="007A4E59" w:rsidRDefault="007A4E59" w:rsidP="007A4E59">
            <w:pPr>
              <w:pStyle w:val="ListParagraph"/>
              <w:numPr>
                <w:ilvl w:val="0"/>
                <w:numId w:val="23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Good planning and organisational skills</w:t>
            </w:r>
          </w:p>
          <w:p w14:paraId="295ED247" w14:textId="77777777" w:rsidR="007A4E59" w:rsidRPr="007A4E59" w:rsidRDefault="007A4E59" w:rsidP="007A4E59">
            <w:pPr>
              <w:pStyle w:val="ListParagraph"/>
              <w:numPr>
                <w:ilvl w:val="0"/>
                <w:numId w:val="23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Good communication skills, both verbal and written</w:t>
            </w:r>
          </w:p>
          <w:p w14:paraId="35B5C90E" w14:textId="60FC9182" w:rsidR="007A4E59" w:rsidRPr="007A4E59" w:rsidRDefault="007A4E59" w:rsidP="007A4E59">
            <w:pPr>
              <w:pStyle w:val="ListParagraph"/>
              <w:numPr>
                <w:ilvl w:val="0"/>
                <w:numId w:val="23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Good IT skills</w:t>
            </w:r>
          </w:p>
          <w:p w14:paraId="19EF0112" w14:textId="77777777" w:rsidR="007A4E59" w:rsidRPr="007A4E59" w:rsidRDefault="007A4E59" w:rsidP="007A4E59">
            <w:pPr>
              <w:pStyle w:val="ListParagraph"/>
              <w:numPr>
                <w:ilvl w:val="0"/>
                <w:numId w:val="23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7A4E59">
              <w:rPr>
                <w:rFonts w:cstheme="minorHAnsi"/>
              </w:rPr>
              <w:t>Ability to work as part of a team</w:t>
            </w:r>
          </w:p>
          <w:p w14:paraId="47E0A59E" w14:textId="463F5E52" w:rsidR="007A4E59" w:rsidRPr="00EE4104" w:rsidRDefault="3D45DB41" w:rsidP="4F34EFA9">
            <w:pPr>
              <w:tabs>
                <w:tab w:val="left" w:pos="8370"/>
              </w:tabs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4F34EFA9">
              <w:rPr>
                <w:rFonts w:asciiTheme="minorHAnsi" w:hAnsiTheme="minorHAnsi" w:cstheme="minorBidi"/>
                <w:b/>
                <w:bCs/>
              </w:rPr>
              <w:t>Experience</w:t>
            </w:r>
          </w:p>
          <w:p w14:paraId="103E73F9" w14:textId="77777777" w:rsidR="007A4E59" w:rsidRPr="00C378C1" w:rsidRDefault="007A4E59" w:rsidP="00C378C1">
            <w:pPr>
              <w:pStyle w:val="ListParagraph"/>
              <w:numPr>
                <w:ilvl w:val="0"/>
                <w:numId w:val="24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C378C1">
              <w:rPr>
                <w:rFonts w:cstheme="minorHAnsi"/>
              </w:rPr>
              <w:t>Experience of planning and working to tight deadlines</w:t>
            </w:r>
          </w:p>
          <w:p w14:paraId="46F3C0AB" w14:textId="77777777" w:rsidR="007A4E59" w:rsidRPr="00C378C1" w:rsidRDefault="007A4E59" w:rsidP="00C378C1">
            <w:pPr>
              <w:pStyle w:val="ListParagraph"/>
              <w:numPr>
                <w:ilvl w:val="0"/>
                <w:numId w:val="24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C378C1">
              <w:rPr>
                <w:rFonts w:cstheme="minorHAnsi"/>
              </w:rPr>
              <w:t>Experience of managing a budget</w:t>
            </w:r>
          </w:p>
          <w:p w14:paraId="6667B2AA" w14:textId="27333F7D" w:rsidR="007A4E59" w:rsidRPr="00C378C1" w:rsidRDefault="007A4E59" w:rsidP="00C378C1">
            <w:pPr>
              <w:pStyle w:val="ListParagraph"/>
              <w:numPr>
                <w:ilvl w:val="0"/>
                <w:numId w:val="24"/>
              </w:numPr>
              <w:tabs>
                <w:tab w:val="left" w:pos="8370"/>
              </w:tabs>
              <w:jc w:val="both"/>
              <w:rPr>
                <w:rFonts w:cstheme="minorHAnsi"/>
              </w:rPr>
            </w:pPr>
            <w:r w:rsidRPr="00C378C1">
              <w:rPr>
                <w:rFonts w:cstheme="minorHAnsi"/>
              </w:rPr>
              <w:t>Experience of administering organisational policies and procedures</w:t>
            </w:r>
          </w:p>
        </w:tc>
      </w:tr>
    </w:tbl>
    <w:p w14:paraId="319732C6" w14:textId="77777777" w:rsidR="00EE4104" w:rsidRDefault="00EE4104" w:rsidP="00C86E44">
      <w:pPr>
        <w:jc w:val="center"/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</w:pPr>
    </w:p>
    <w:p w14:paraId="2084A26E" w14:textId="5540CA21" w:rsidR="00C378C1" w:rsidRPr="00C86E44" w:rsidRDefault="00C378C1" w:rsidP="00C86E44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lastRenderedPageBreak/>
        <w:t>Application</w:t>
      </w:r>
      <w:r w:rsidRPr="00C86E44">
        <w:rPr>
          <w:rFonts w:asciiTheme="minorHAnsi" w:hAnsiTheme="minorHAnsi" w:cstheme="minorHAnsi"/>
          <w:b/>
          <w:bCs/>
          <w:spacing w:val="31"/>
          <w:w w:val="105"/>
          <w:sz w:val="28"/>
          <w:szCs w:val="28"/>
          <w:u w:val="single"/>
        </w:rPr>
        <w:t xml:space="preserve"> </w:t>
      </w: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t>Form</w:t>
      </w:r>
      <w:r w:rsidRPr="00C86E44">
        <w:rPr>
          <w:rFonts w:asciiTheme="minorHAnsi" w:hAnsiTheme="minorHAnsi" w:cstheme="minorHAnsi"/>
          <w:b/>
          <w:bCs/>
          <w:spacing w:val="48"/>
          <w:w w:val="105"/>
          <w:sz w:val="28"/>
          <w:szCs w:val="28"/>
          <w:u w:val="single"/>
        </w:rPr>
        <w:t xml:space="preserve"> </w:t>
      </w: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t>for</w:t>
      </w:r>
      <w:r w:rsidRPr="00C86E44">
        <w:rPr>
          <w:rFonts w:asciiTheme="minorHAnsi" w:hAnsiTheme="minorHAnsi" w:cstheme="minorHAnsi"/>
          <w:b/>
          <w:bCs/>
          <w:spacing w:val="51"/>
          <w:w w:val="105"/>
          <w:sz w:val="28"/>
          <w:szCs w:val="28"/>
          <w:u w:val="single"/>
        </w:rPr>
        <w:t xml:space="preserve"> </w:t>
      </w: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t>positions</w:t>
      </w:r>
      <w:r w:rsidRPr="00C86E44">
        <w:rPr>
          <w:rFonts w:asciiTheme="minorHAnsi" w:hAnsiTheme="minorHAnsi" w:cstheme="minorHAnsi"/>
          <w:b/>
          <w:bCs/>
          <w:spacing w:val="39"/>
          <w:w w:val="105"/>
          <w:sz w:val="28"/>
          <w:szCs w:val="28"/>
          <w:u w:val="single"/>
        </w:rPr>
        <w:t xml:space="preserve"> </w:t>
      </w: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t>within</w:t>
      </w:r>
      <w:r w:rsidRPr="00C86E44">
        <w:rPr>
          <w:rFonts w:asciiTheme="minorHAnsi" w:hAnsiTheme="minorHAnsi" w:cstheme="minorHAnsi"/>
          <w:b/>
          <w:bCs/>
          <w:spacing w:val="41"/>
          <w:w w:val="105"/>
          <w:sz w:val="28"/>
          <w:szCs w:val="28"/>
          <w:u w:val="single"/>
        </w:rPr>
        <w:t xml:space="preserve"> </w:t>
      </w: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t>the</w:t>
      </w:r>
      <w:r w:rsidRPr="00C86E44">
        <w:rPr>
          <w:rFonts w:asciiTheme="minorHAnsi" w:hAnsiTheme="minorHAnsi" w:cstheme="minorHAnsi"/>
          <w:b/>
          <w:bCs/>
          <w:spacing w:val="23"/>
          <w:w w:val="105"/>
          <w:sz w:val="28"/>
          <w:szCs w:val="28"/>
          <w:u w:val="single"/>
        </w:rPr>
        <w:t xml:space="preserve"> </w:t>
      </w: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t>Welsh Team</w:t>
      </w:r>
      <w:r w:rsidRPr="00C86E44">
        <w:rPr>
          <w:rFonts w:asciiTheme="minorHAnsi" w:hAnsiTheme="minorHAnsi" w:cstheme="minorHAnsi"/>
          <w:b/>
          <w:bCs/>
          <w:spacing w:val="35"/>
          <w:w w:val="105"/>
          <w:sz w:val="28"/>
          <w:szCs w:val="28"/>
          <w:u w:val="single"/>
        </w:rPr>
        <w:t xml:space="preserve"> </w:t>
      </w:r>
      <w:r w:rsidRPr="00C86E44">
        <w:rPr>
          <w:rFonts w:asciiTheme="minorHAnsi" w:hAnsiTheme="minorHAnsi" w:cstheme="minorHAnsi"/>
          <w:b/>
          <w:bCs/>
          <w:w w:val="105"/>
          <w:sz w:val="28"/>
          <w:szCs w:val="28"/>
          <w:u w:val="single"/>
        </w:rPr>
        <w:t>Management</w:t>
      </w:r>
    </w:p>
    <w:p w14:paraId="2603D566" w14:textId="29BF4882" w:rsidR="007A4E59" w:rsidRDefault="007A4E59" w:rsidP="00C378C1">
      <w:pPr>
        <w:tabs>
          <w:tab w:val="left" w:pos="8370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"/>
        <w:gridCol w:w="1634"/>
        <w:gridCol w:w="2335"/>
        <w:gridCol w:w="22"/>
        <w:gridCol w:w="2529"/>
        <w:gridCol w:w="2829"/>
      </w:tblGrid>
      <w:tr w:rsidR="00B321A8" w14:paraId="096DEA11" w14:textId="77777777" w:rsidTr="00B321A8">
        <w:trPr>
          <w:trHeight w:val="737"/>
        </w:trPr>
        <w:tc>
          <w:tcPr>
            <w:tcW w:w="1913" w:type="dxa"/>
            <w:gridSpan w:val="2"/>
          </w:tcPr>
          <w:p w14:paraId="6A6EF007" w14:textId="57A68490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>First Name(s)</w:t>
            </w:r>
          </w:p>
        </w:tc>
        <w:tc>
          <w:tcPr>
            <w:tcW w:w="2357" w:type="dxa"/>
            <w:gridSpan w:val="2"/>
          </w:tcPr>
          <w:p w14:paraId="75B0F976" w14:textId="77777777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58" w:type="dxa"/>
            <w:gridSpan w:val="2"/>
          </w:tcPr>
          <w:p w14:paraId="3CFB22AC" w14:textId="4562ADC3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321A8" w14:paraId="5B9CFB38" w14:textId="77777777" w:rsidTr="00B321A8">
        <w:trPr>
          <w:trHeight w:val="737"/>
        </w:trPr>
        <w:tc>
          <w:tcPr>
            <w:tcW w:w="1913" w:type="dxa"/>
            <w:gridSpan w:val="2"/>
          </w:tcPr>
          <w:p w14:paraId="58B94FE3" w14:textId="072BFB78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>Surname</w:t>
            </w:r>
          </w:p>
        </w:tc>
        <w:tc>
          <w:tcPr>
            <w:tcW w:w="2357" w:type="dxa"/>
            <w:gridSpan w:val="2"/>
          </w:tcPr>
          <w:p w14:paraId="5B2B2A86" w14:textId="77777777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58" w:type="dxa"/>
            <w:gridSpan w:val="2"/>
          </w:tcPr>
          <w:p w14:paraId="583A9CC4" w14:textId="215F2C17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321A8" w14:paraId="4F7C08D5" w14:textId="77777777" w:rsidTr="00B321A8">
        <w:trPr>
          <w:trHeight w:val="737"/>
        </w:trPr>
        <w:tc>
          <w:tcPr>
            <w:tcW w:w="1913" w:type="dxa"/>
            <w:gridSpan w:val="2"/>
          </w:tcPr>
          <w:p w14:paraId="305E8264" w14:textId="3BCFF6E1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>MIS Number</w:t>
            </w:r>
          </w:p>
        </w:tc>
        <w:tc>
          <w:tcPr>
            <w:tcW w:w="2357" w:type="dxa"/>
            <w:gridSpan w:val="2"/>
          </w:tcPr>
          <w:p w14:paraId="217F596E" w14:textId="77777777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58" w:type="dxa"/>
            <w:gridSpan w:val="2"/>
          </w:tcPr>
          <w:p w14:paraId="34BCF126" w14:textId="220B2B0D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321A8" w14:paraId="2AF3840A" w14:textId="77777777" w:rsidTr="00B321A8">
        <w:trPr>
          <w:trHeight w:val="737"/>
        </w:trPr>
        <w:tc>
          <w:tcPr>
            <w:tcW w:w="1913" w:type="dxa"/>
            <w:gridSpan w:val="2"/>
          </w:tcPr>
          <w:p w14:paraId="646BBEE6" w14:textId="3014C228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>Email</w:t>
            </w:r>
          </w:p>
        </w:tc>
        <w:tc>
          <w:tcPr>
            <w:tcW w:w="2357" w:type="dxa"/>
            <w:gridSpan w:val="2"/>
          </w:tcPr>
          <w:p w14:paraId="07293766" w14:textId="77777777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58" w:type="dxa"/>
            <w:gridSpan w:val="2"/>
          </w:tcPr>
          <w:p w14:paraId="1487707F" w14:textId="2D96A448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321A8" w14:paraId="1A961FC5" w14:textId="77777777" w:rsidTr="00B321A8">
        <w:trPr>
          <w:trHeight w:val="737"/>
        </w:trPr>
        <w:tc>
          <w:tcPr>
            <w:tcW w:w="1913" w:type="dxa"/>
            <w:gridSpan w:val="2"/>
          </w:tcPr>
          <w:p w14:paraId="5B1D4D8C" w14:textId="0A532C03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>Contact Number</w:t>
            </w:r>
          </w:p>
        </w:tc>
        <w:tc>
          <w:tcPr>
            <w:tcW w:w="2357" w:type="dxa"/>
            <w:gridSpan w:val="2"/>
          </w:tcPr>
          <w:p w14:paraId="339677F7" w14:textId="77777777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58" w:type="dxa"/>
            <w:gridSpan w:val="2"/>
          </w:tcPr>
          <w:p w14:paraId="0E34CC81" w14:textId="533F0458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7430A" w14:paraId="270729EF" w14:textId="77777777" w:rsidTr="00E7430A">
        <w:trPr>
          <w:trHeight w:val="637"/>
        </w:trPr>
        <w:tc>
          <w:tcPr>
            <w:tcW w:w="1913" w:type="dxa"/>
            <w:gridSpan w:val="2"/>
            <w:vMerge w:val="restart"/>
            <w:vAlign w:val="center"/>
          </w:tcPr>
          <w:p w14:paraId="6B2E61CA" w14:textId="3C9E5B81" w:rsidR="00E7430A" w:rsidRPr="00C378C1" w:rsidRDefault="00E7430A" w:rsidP="00B321A8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 xml:space="preserve">Post(s) applied for: </w:t>
            </w:r>
            <w:r w:rsidRPr="00C378C1">
              <w:rPr>
                <w:rFonts w:asciiTheme="minorHAnsi" w:hAnsiTheme="minorHAnsi" w:cstheme="minorHAnsi"/>
                <w:sz w:val="18"/>
                <w:szCs w:val="18"/>
              </w:rPr>
              <w:t>Check relevant boxes</w:t>
            </w:r>
          </w:p>
        </w:tc>
        <w:tc>
          <w:tcPr>
            <w:tcW w:w="2335" w:type="dxa"/>
          </w:tcPr>
          <w:p w14:paraId="20E4AF63" w14:textId="5EE1E98D" w:rsidR="00E7430A" w:rsidRPr="00C378C1" w:rsidRDefault="00E7430A" w:rsidP="00C378C1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Performance </w:t>
            </w:r>
            <w:r w:rsidRPr="0092758A">
              <w:rPr>
                <w:rFonts w:asciiTheme="minorHAnsi" w:hAnsiTheme="minorHAnsi" w:cstheme="minorHAnsi"/>
                <w:sz w:val="28"/>
                <w:szCs w:val="28"/>
              </w:rPr>
              <w:t>Pathway Manager</w:t>
            </w:r>
          </w:p>
        </w:tc>
        <w:tc>
          <w:tcPr>
            <w:tcW w:w="2551" w:type="dxa"/>
            <w:gridSpan w:val="2"/>
          </w:tcPr>
          <w:p w14:paraId="6CC251EF" w14:textId="77777777" w:rsidR="00E7430A" w:rsidRDefault="00E7430A" w:rsidP="00C378C1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>Coach</w:t>
            </w:r>
          </w:p>
          <w:p w14:paraId="40DBE3EE" w14:textId="131CFAC7" w:rsidR="00E7430A" w:rsidRPr="00C378C1" w:rsidRDefault="00E7430A" w:rsidP="00E7430A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29" w:type="dxa"/>
          </w:tcPr>
          <w:p w14:paraId="6D6A6DE7" w14:textId="2E8509F6" w:rsidR="00E7430A" w:rsidRPr="00C378C1" w:rsidRDefault="00E7430A" w:rsidP="00C378C1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378C1">
              <w:rPr>
                <w:rFonts w:asciiTheme="minorHAnsi" w:hAnsiTheme="minorHAnsi" w:cstheme="minorHAnsi"/>
                <w:sz w:val="28"/>
                <w:szCs w:val="28"/>
              </w:rPr>
              <w:t>Team Administrator</w:t>
            </w:r>
          </w:p>
        </w:tc>
      </w:tr>
      <w:tr w:rsidR="00E7430A" w14:paraId="2604F618" w14:textId="77777777" w:rsidTr="00E7430A">
        <w:trPr>
          <w:trHeight w:val="637"/>
        </w:trPr>
        <w:tc>
          <w:tcPr>
            <w:tcW w:w="1913" w:type="dxa"/>
            <w:gridSpan w:val="2"/>
            <w:vMerge/>
            <w:vAlign w:val="center"/>
          </w:tcPr>
          <w:p w14:paraId="569D72BD" w14:textId="73E419A0" w:rsidR="00E7430A" w:rsidRPr="00C378C1" w:rsidRDefault="00E7430A" w:rsidP="00C378C1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335" w:type="dxa"/>
            <w:vAlign w:val="center"/>
          </w:tcPr>
          <w:p w14:paraId="71479453" w14:textId="4334C92D" w:rsidR="00E7430A" w:rsidRPr="00C378C1" w:rsidRDefault="00E7430A" w:rsidP="00B321A8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eastAsia="Symbol" w:hAnsiTheme="minorHAnsi" w:cstheme="minorHAnsi"/>
                <w:sz w:val="28"/>
                <w:szCs w:val="28"/>
              </w:rPr>
              <w:t>⃝</w:t>
            </w:r>
          </w:p>
        </w:tc>
        <w:tc>
          <w:tcPr>
            <w:tcW w:w="2551" w:type="dxa"/>
            <w:gridSpan w:val="2"/>
            <w:vAlign w:val="center"/>
          </w:tcPr>
          <w:p w14:paraId="4F2DAEE9" w14:textId="3E962944" w:rsidR="00E7430A" w:rsidRPr="00E7430A" w:rsidRDefault="00E7430A" w:rsidP="00E7430A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eastAsia="Symbol" w:hAnsiTheme="minorHAnsi" w:cstheme="minorHAnsi"/>
                <w:sz w:val="28"/>
                <w:szCs w:val="28"/>
              </w:rPr>
              <w:t>⃝</w:t>
            </w:r>
          </w:p>
        </w:tc>
        <w:tc>
          <w:tcPr>
            <w:tcW w:w="2829" w:type="dxa"/>
            <w:vAlign w:val="center"/>
          </w:tcPr>
          <w:p w14:paraId="6CAC389E" w14:textId="4EC3F8D4" w:rsidR="00E7430A" w:rsidRPr="00C378C1" w:rsidRDefault="00E7430A" w:rsidP="00B321A8">
            <w:pPr>
              <w:tabs>
                <w:tab w:val="left" w:pos="8370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eastAsia="Symbol" w:hAnsiTheme="minorHAnsi" w:cstheme="minorHAnsi"/>
                <w:sz w:val="28"/>
                <w:szCs w:val="28"/>
              </w:rPr>
              <w:t>⃝</w:t>
            </w:r>
          </w:p>
        </w:tc>
      </w:tr>
      <w:tr w:rsidR="00B321A8" w14:paraId="3BF3BC16" w14:textId="77777777" w:rsidTr="00B321A8">
        <w:trPr>
          <w:trHeight w:val="3174"/>
        </w:trPr>
        <w:tc>
          <w:tcPr>
            <w:tcW w:w="279" w:type="dxa"/>
          </w:tcPr>
          <w:p w14:paraId="4BF5F56A" w14:textId="77777777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9349" w:type="dxa"/>
            <w:gridSpan w:val="5"/>
          </w:tcPr>
          <w:p w14:paraId="30378BC8" w14:textId="269C0EF1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Lifesaving Background: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(Use </w:t>
            </w:r>
            <w:r w:rsidRPr="00C378C1">
              <w:rPr>
                <w:rFonts w:asciiTheme="minorHAnsi" w:hAnsiTheme="minorHAnsi" w:cstheme="minorHAnsi"/>
                <w:sz w:val="20"/>
                <w:szCs w:val="20"/>
              </w:rPr>
              <w:t>up to 500 words)</w:t>
            </w:r>
          </w:p>
          <w:p w14:paraId="6502EABA" w14:textId="5AB6C1D9" w:rsidR="00B321A8" w:rsidRPr="00C378C1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321A8" w14:paraId="3FF4D4CD" w14:textId="77777777" w:rsidTr="00B321A8">
        <w:trPr>
          <w:trHeight w:val="3532"/>
        </w:trPr>
        <w:tc>
          <w:tcPr>
            <w:tcW w:w="279" w:type="dxa"/>
          </w:tcPr>
          <w:p w14:paraId="3B7F8761" w14:textId="77777777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9349" w:type="dxa"/>
            <w:gridSpan w:val="5"/>
          </w:tcPr>
          <w:p w14:paraId="2E949AF5" w14:textId="35D4B063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Other Relevant Background: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(Use </w:t>
            </w:r>
            <w:r w:rsidRPr="00C378C1">
              <w:rPr>
                <w:rFonts w:asciiTheme="minorHAnsi" w:hAnsiTheme="minorHAnsi" w:cstheme="minorHAnsi"/>
                <w:sz w:val="20"/>
                <w:szCs w:val="20"/>
              </w:rPr>
              <w:t>up to 500 words)</w:t>
            </w:r>
          </w:p>
          <w:p w14:paraId="66E37B0F" w14:textId="77777777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321A8" w14:paraId="0B009C3C" w14:textId="77777777" w:rsidTr="00B321A8">
        <w:trPr>
          <w:trHeight w:val="4361"/>
        </w:trPr>
        <w:tc>
          <w:tcPr>
            <w:tcW w:w="279" w:type="dxa"/>
          </w:tcPr>
          <w:p w14:paraId="190B4343" w14:textId="77777777" w:rsidR="00B321A8" w:rsidRPr="4F34EFA9" w:rsidRDefault="00B321A8" w:rsidP="4F34EFA9">
            <w:pPr>
              <w:tabs>
                <w:tab w:val="left" w:pos="8370"/>
              </w:tabs>
              <w:rPr>
                <w:rFonts w:asciiTheme="minorHAnsi" w:hAnsiTheme="minorHAnsi" w:cstheme="minorBidi"/>
                <w:sz w:val="28"/>
                <w:szCs w:val="28"/>
              </w:rPr>
            </w:pPr>
          </w:p>
        </w:tc>
        <w:tc>
          <w:tcPr>
            <w:tcW w:w="9349" w:type="dxa"/>
            <w:gridSpan w:val="5"/>
          </w:tcPr>
          <w:p w14:paraId="7A8D5438" w14:textId="26795DAB" w:rsidR="00B321A8" w:rsidRDefault="00B321A8" w:rsidP="4F34EFA9">
            <w:pPr>
              <w:tabs>
                <w:tab w:val="left" w:pos="8370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4F34EFA9">
              <w:rPr>
                <w:rFonts w:asciiTheme="minorHAnsi" w:hAnsiTheme="minorHAnsi" w:cstheme="minorBidi"/>
                <w:sz w:val="28"/>
                <w:szCs w:val="28"/>
              </w:rPr>
              <w:t xml:space="preserve">Previous team manager and /or Coaching experience: </w:t>
            </w:r>
            <w:r w:rsidRPr="4F34EFA9">
              <w:rPr>
                <w:rFonts w:asciiTheme="minorHAnsi" w:hAnsiTheme="minorHAnsi" w:cstheme="minorBidi"/>
                <w:sz w:val="20"/>
                <w:szCs w:val="20"/>
              </w:rPr>
              <w:t>(Use up to 250 words)</w:t>
            </w:r>
          </w:p>
          <w:p w14:paraId="2EC65D93" w14:textId="77777777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321A8" w14:paraId="654250F4" w14:textId="77777777" w:rsidTr="00B321A8">
        <w:trPr>
          <w:trHeight w:val="3813"/>
        </w:trPr>
        <w:tc>
          <w:tcPr>
            <w:tcW w:w="279" w:type="dxa"/>
          </w:tcPr>
          <w:p w14:paraId="4CBF6596" w14:textId="77777777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9349" w:type="dxa"/>
            <w:gridSpan w:val="5"/>
          </w:tcPr>
          <w:p w14:paraId="1AE4E6FA" w14:textId="60202885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Previous administration experience: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(Use </w:t>
            </w:r>
            <w:r w:rsidRPr="00C378C1">
              <w:rPr>
                <w:rFonts w:asciiTheme="minorHAnsi" w:hAnsiTheme="minorHAnsi" w:cstheme="minorHAnsi"/>
                <w:sz w:val="20"/>
                <w:szCs w:val="20"/>
              </w:rPr>
              <w:t xml:space="preserve">up 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  <w:r w:rsidRPr="00C378C1">
              <w:rPr>
                <w:rFonts w:asciiTheme="minorHAnsi" w:hAnsiTheme="minorHAnsi" w:cstheme="minorHAnsi"/>
                <w:sz w:val="20"/>
                <w:szCs w:val="20"/>
              </w:rPr>
              <w:t xml:space="preserve"> words)</w:t>
            </w:r>
          </w:p>
          <w:p w14:paraId="3E83E704" w14:textId="77777777" w:rsidR="00B321A8" w:rsidRDefault="00B321A8" w:rsidP="00C378C1">
            <w:pPr>
              <w:tabs>
                <w:tab w:val="left" w:pos="8370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38FEC224" w14:textId="6795411D" w:rsidR="007A4E59" w:rsidRDefault="007A4E59">
      <w:pPr>
        <w:tabs>
          <w:tab w:val="left" w:pos="83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4C0BC4F" w14:textId="77777777" w:rsidR="00C86E44" w:rsidRDefault="00C86E44">
      <w:pPr>
        <w:tabs>
          <w:tab w:val="left" w:pos="8370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63EFF416" w14:textId="501236A6" w:rsidR="00C378C1" w:rsidRDefault="00C378C1" w:rsidP="4F34EFA9">
      <w:pPr>
        <w:tabs>
          <w:tab w:val="left" w:pos="8370"/>
        </w:tabs>
        <w:jc w:val="both"/>
        <w:rPr>
          <w:rFonts w:asciiTheme="minorHAnsi" w:hAnsiTheme="minorHAnsi" w:cstheme="minorBidi"/>
          <w:sz w:val="28"/>
          <w:szCs w:val="28"/>
        </w:rPr>
      </w:pPr>
      <w:r w:rsidRPr="4F34EFA9">
        <w:rPr>
          <w:rFonts w:asciiTheme="minorHAnsi" w:hAnsiTheme="minorHAnsi" w:cstheme="minorBidi"/>
          <w:sz w:val="28"/>
          <w:szCs w:val="28"/>
        </w:rPr>
        <w:t xml:space="preserve">By applying for the above </w:t>
      </w:r>
      <w:r w:rsidR="00C86E44" w:rsidRPr="4F34EFA9">
        <w:rPr>
          <w:rFonts w:asciiTheme="minorHAnsi" w:hAnsiTheme="minorHAnsi" w:cstheme="minorBidi"/>
          <w:sz w:val="28"/>
          <w:szCs w:val="28"/>
        </w:rPr>
        <w:t>positions,</w:t>
      </w:r>
      <w:r w:rsidRPr="4F34EFA9">
        <w:rPr>
          <w:rFonts w:asciiTheme="minorHAnsi" w:hAnsiTheme="minorHAnsi" w:cstheme="minorBidi"/>
          <w:sz w:val="28"/>
          <w:szCs w:val="28"/>
        </w:rPr>
        <w:t xml:space="preserve"> I have</w:t>
      </w:r>
      <w:r w:rsidR="00C86E44" w:rsidRPr="4F34EFA9">
        <w:rPr>
          <w:rFonts w:asciiTheme="minorHAnsi" w:hAnsiTheme="minorHAnsi" w:cstheme="minorBidi"/>
          <w:sz w:val="28"/>
          <w:szCs w:val="28"/>
        </w:rPr>
        <w:t xml:space="preserve"> indicated that I will make myself available for the dates of </w:t>
      </w:r>
      <w:r w:rsidR="7397C81C" w:rsidRPr="4F34EFA9">
        <w:rPr>
          <w:rFonts w:asciiTheme="minorHAnsi" w:hAnsiTheme="minorHAnsi" w:cstheme="minorBidi"/>
          <w:sz w:val="28"/>
          <w:szCs w:val="28"/>
        </w:rPr>
        <w:t>training</w:t>
      </w:r>
      <w:bookmarkStart w:id="0" w:name="_GoBack"/>
      <w:bookmarkEnd w:id="0"/>
      <w:r w:rsidR="7397C81C" w:rsidRPr="4F34EFA9">
        <w:rPr>
          <w:rFonts w:asciiTheme="minorHAnsi" w:hAnsiTheme="minorHAnsi" w:cstheme="minorBidi"/>
          <w:sz w:val="28"/>
          <w:szCs w:val="28"/>
        </w:rPr>
        <w:t>, rankin</w:t>
      </w:r>
      <w:r w:rsidR="532E8FD1" w:rsidRPr="4F34EFA9">
        <w:rPr>
          <w:rFonts w:asciiTheme="minorHAnsi" w:hAnsiTheme="minorHAnsi" w:cstheme="minorBidi"/>
          <w:sz w:val="28"/>
          <w:szCs w:val="28"/>
        </w:rPr>
        <w:t>g</w:t>
      </w:r>
      <w:r w:rsidR="7397C81C" w:rsidRPr="4F34EFA9">
        <w:rPr>
          <w:rFonts w:asciiTheme="minorHAnsi" w:hAnsiTheme="minorHAnsi" w:cstheme="minorBidi"/>
          <w:sz w:val="28"/>
          <w:szCs w:val="28"/>
        </w:rPr>
        <w:t xml:space="preserve">, </w:t>
      </w:r>
      <w:r w:rsidR="00C86E44" w:rsidRPr="4F34EFA9">
        <w:rPr>
          <w:rFonts w:asciiTheme="minorHAnsi" w:hAnsiTheme="minorHAnsi" w:cstheme="minorBidi"/>
          <w:sz w:val="28"/>
          <w:szCs w:val="28"/>
        </w:rPr>
        <w:t>selection and competition</w:t>
      </w:r>
      <w:r w:rsidR="7AE6D583" w:rsidRPr="4F34EFA9">
        <w:rPr>
          <w:rFonts w:asciiTheme="minorHAnsi" w:hAnsiTheme="minorHAnsi" w:cstheme="minorBidi"/>
          <w:sz w:val="28"/>
          <w:szCs w:val="28"/>
        </w:rPr>
        <w:t>s</w:t>
      </w:r>
      <w:r w:rsidR="00C86E44" w:rsidRPr="4F34EFA9">
        <w:rPr>
          <w:rFonts w:asciiTheme="minorHAnsi" w:hAnsiTheme="minorHAnsi" w:cstheme="minorBidi"/>
          <w:sz w:val="28"/>
          <w:szCs w:val="28"/>
        </w:rPr>
        <w:t xml:space="preserve"> (when known).</w:t>
      </w:r>
    </w:p>
    <w:p w14:paraId="2BCDA77E" w14:textId="0B9F4952" w:rsidR="00C86E44" w:rsidRDefault="00C86E44">
      <w:pPr>
        <w:tabs>
          <w:tab w:val="left" w:pos="8370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78CC7945" w14:textId="4E30F1A6" w:rsidR="00C86E44" w:rsidRDefault="00C86E44">
      <w:pPr>
        <w:tabs>
          <w:tab w:val="left" w:pos="8370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I also agree to undertake and follow all the relevant safeguarding procedures </w:t>
      </w:r>
      <w:r w:rsidR="00EE4104">
        <w:rPr>
          <w:rFonts w:asciiTheme="minorHAnsi" w:hAnsiTheme="minorHAnsi" w:cstheme="minorHAnsi"/>
          <w:sz w:val="28"/>
          <w:szCs w:val="28"/>
        </w:rPr>
        <w:t>and</w:t>
      </w:r>
      <w:r>
        <w:rPr>
          <w:rFonts w:asciiTheme="minorHAnsi" w:hAnsiTheme="minorHAnsi" w:cstheme="minorHAnsi"/>
          <w:sz w:val="28"/>
          <w:szCs w:val="28"/>
        </w:rPr>
        <w:t xml:space="preserve"> an </w:t>
      </w:r>
      <w:r w:rsidR="00746B77">
        <w:rPr>
          <w:rFonts w:asciiTheme="minorHAnsi" w:hAnsiTheme="minorHAnsi" w:cstheme="minorHAnsi"/>
          <w:sz w:val="28"/>
          <w:szCs w:val="28"/>
        </w:rPr>
        <w:t>enhanced DBS</w:t>
      </w:r>
      <w:r>
        <w:rPr>
          <w:rFonts w:asciiTheme="minorHAnsi" w:hAnsiTheme="minorHAnsi" w:cstheme="minorHAnsi"/>
          <w:sz w:val="28"/>
          <w:szCs w:val="28"/>
        </w:rPr>
        <w:t xml:space="preserve"> check for this role.</w:t>
      </w:r>
    </w:p>
    <w:p w14:paraId="6C260675" w14:textId="09D2B25D" w:rsidR="00C86E44" w:rsidRDefault="00C86E44">
      <w:pPr>
        <w:tabs>
          <w:tab w:val="left" w:pos="8370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73115700" w14:textId="7B438432" w:rsidR="00C86E44" w:rsidRDefault="00C86E44" w:rsidP="00C86E44">
      <w:pPr>
        <w:tabs>
          <w:tab w:val="left" w:pos="8370"/>
        </w:tabs>
        <w:jc w:val="right"/>
        <w:rPr>
          <w:rFonts w:asciiTheme="minorHAnsi" w:hAnsiTheme="minorHAnsi" w:cstheme="minorHAnsi"/>
          <w:sz w:val="28"/>
          <w:szCs w:val="28"/>
        </w:rPr>
      </w:pPr>
    </w:p>
    <w:p w14:paraId="68337343" w14:textId="38007A3A" w:rsidR="00C86E44" w:rsidRDefault="00C86E44" w:rsidP="00C86E44">
      <w:pPr>
        <w:tabs>
          <w:tab w:val="left" w:pos="8370"/>
        </w:tabs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Signed: _________________________</w:t>
      </w:r>
    </w:p>
    <w:p w14:paraId="055DC649" w14:textId="798C8F5F" w:rsidR="00C86E44" w:rsidRDefault="00C86E44" w:rsidP="00C86E44">
      <w:pPr>
        <w:tabs>
          <w:tab w:val="left" w:pos="8370"/>
        </w:tabs>
        <w:jc w:val="right"/>
        <w:rPr>
          <w:rFonts w:asciiTheme="minorHAnsi" w:hAnsiTheme="minorHAnsi" w:cstheme="minorHAnsi"/>
          <w:sz w:val="28"/>
          <w:szCs w:val="28"/>
        </w:rPr>
      </w:pPr>
    </w:p>
    <w:p w14:paraId="206519D6" w14:textId="116E99B5" w:rsidR="00C86E44" w:rsidRDefault="00C86E44" w:rsidP="00C86E44">
      <w:pPr>
        <w:tabs>
          <w:tab w:val="left" w:pos="8370"/>
        </w:tabs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Date: ___________________________</w:t>
      </w:r>
    </w:p>
    <w:p w14:paraId="35AD6479" w14:textId="5B0B7A96" w:rsidR="00C86E44" w:rsidRDefault="00C86E44">
      <w:pPr>
        <w:tabs>
          <w:tab w:val="left" w:pos="8370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626AB16B" w14:textId="32254969" w:rsidR="00C86E44" w:rsidRPr="00EB51BE" w:rsidRDefault="00C86E44" w:rsidP="00EB51BE">
      <w:pPr>
        <w:tabs>
          <w:tab w:val="left" w:pos="8370"/>
        </w:tabs>
        <w:jc w:val="center"/>
        <w:rPr>
          <w:rFonts w:asciiTheme="minorHAnsi" w:hAnsiTheme="minorHAnsi" w:cstheme="minorHAnsi"/>
          <w:sz w:val="28"/>
          <w:szCs w:val="28"/>
        </w:rPr>
      </w:pPr>
    </w:p>
    <w:p w14:paraId="5B7E1E6E" w14:textId="76848D46" w:rsidR="00C86E44" w:rsidRPr="00EB51BE" w:rsidRDefault="00C86E44" w:rsidP="01C9C01C">
      <w:pPr>
        <w:tabs>
          <w:tab w:val="left" w:pos="8370"/>
        </w:tabs>
        <w:jc w:val="center"/>
        <w:rPr>
          <w:rFonts w:asciiTheme="minorHAnsi" w:hAnsiTheme="minorHAnsi" w:cstheme="minorBidi"/>
          <w:sz w:val="28"/>
          <w:szCs w:val="28"/>
        </w:rPr>
      </w:pPr>
      <w:r w:rsidRPr="01C9C01C">
        <w:rPr>
          <w:rFonts w:asciiTheme="minorHAnsi" w:hAnsiTheme="minorHAnsi" w:cstheme="minorBidi"/>
          <w:sz w:val="28"/>
          <w:szCs w:val="28"/>
        </w:rPr>
        <w:t xml:space="preserve">Please email to </w:t>
      </w:r>
      <w:r w:rsidR="00B321A8">
        <w:rPr>
          <w:rFonts w:asciiTheme="minorHAnsi" w:hAnsiTheme="minorHAnsi" w:cstheme="minorBidi"/>
          <w:sz w:val="28"/>
          <w:szCs w:val="28"/>
        </w:rPr>
        <w:t>secretary</w:t>
      </w:r>
      <w:r w:rsidRPr="01C9C01C">
        <w:rPr>
          <w:rFonts w:asciiTheme="minorHAnsi" w:hAnsiTheme="minorHAnsi" w:cstheme="minorBidi"/>
          <w:sz w:val="28"/>
          <w:szCs w:val="28"/>
        </w:rPr>
        <w:t xml:space="preserve">@slsawales.org.uk by </w:t>
      </w:r>
      <w:r w:rsidR="0092758A" w:rsidRPr="0092758A">
        <w:rPr>
          <w:rFonts w:asciiTheme="minorHAnsi" w:hAnsiTheme="minorHAnsi" w:cstheme="minorBidi"/>
          <w:b/>
          <w:sz w:val="28"/>
          <w:szCs w:val="28"/>
        </w:rPr>
        <w:t>6pm 10</w:t>
      </w:r>
      <w:r w:rsidR="0092758A" w:rsidRPr="0092758A">
        <w:rPr>
          <w:rFonts w:asciiTheme="minorHAnsi" w:hAnsiTheme="minorHAnsi" w:cstheme="minorBidi"/>
          <w:b/>
          <w:sz w:val="28"/>
          <w:szCs w:val="28"/>
          <w:vertAlign w:val="superscript"/>
        </w:rPr>
        <w:t>th</w:t>
      </w:r>
      <w:r w:rsidR="0092758A" w:rsidRPr="0092758A">
        <w:rPr>
          <w:rFonts w:asciiTheme="minorHAnsi" w:hAnsiTheme="minorHAnsi" w:cstheme="minorBidi"/>
          <w:b/>
          <w:sz w:val="28"/>
          <w:szCs w:val="28"/>
        </w:rPr>
        <w:t xml:space="preserve"> November 2026</w:t>
      </w:r>
      <w:r w:rsidR="0092758A" w:rsidRPr="0092758A">
        <w:rPr>
          <w:rFonts w:asciiTheme="minorHAnsi" w:hAnsiTheme="minorHAnsi" w:cstheme="minorBidi"/>
          <w:b/>
          <w:sz w:val="28"/>
          <w:szCs w:val="28"/>
        </w:rPr>
        <w:t>.</w:t>
      </w:r>
    </w:p>
    <w:sectPr w:rsidR="00C86E44" w:rsidRPr="00EB51BE" w:rsidSect="00C76B2D">
      <w:headerReference w:type="default" r:id="rId8"/>
      <w:footerReference w:type="default" r:id="rId9"/>
      <w:pgSz w:w="11906" w:h="16838"/>
      <w:pgMar w:top="1134" w:right="1134" w:bottom="1134" w:left="1134" w:header="28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835B0" w14:textId="77777777" w:rsidR="003308EA" w:rsidRDefault="003308EA" w:rsidP="00A42548">
      <w:r>
        <w:separator/>
      </w:r>
    </w:p>
  </w:endnote>
  <w:endnote w:type="continuationSeparator" w:id="0">
    <w:p w14:paraId="571EC210" w14:textId="77777777" w:rsidR="003308EA" w:rsidRDefault="003308EA" w:rsidP="00A4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MS Gothic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0A6AE" w14:textId="77777777" w:rsidR="00D925A4" w:rsidRPr="00CF1DB1" w:rsidRDefault="00C76B2D" w:rsidP="0079642A">
    <w:pPr>
      <w:pStyle w:val="Footer"/>
      <w:tabs>
        <w:tab w:val="left" w:pos="255"/>
        <w:tab w:val="left" w:pos="2835"/>
        <w:tab w:val="center" w:pos="4819"/>
      </w:tabs>
      <w:jc w:val="center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728" behindDoc="1" locked="0" layoutInCell="1" allowOverlap="1" wp14:anchorId="20340D07" wp14:editId="07E47A4C">
          <wp:simplePos x="0" y="0"/>
          <wp:positionH relativeFrom="column">
            <wp:posOffset>-278448</wp:posOffset>
          </wp:positionH>
          <wp:positionV relativeFrom="paragraph">
            <wp:posOffset>134537</wp:posOffset>
          </wp:positionV>
          <wp:extent cx="1582310" cy="734451"/>
          <wp:effectExtent l="0" t="0" r="0" b="889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20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310" cy="734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5680" behindDoc="1" locked="0" layoutInCell="1" allowOverlap="1" wp14:anchorId="6334644A" wp14:editId="6BF84AF0">
          <wp:simplePos x="0" y="0"/>
          <wp:positionH relativeFrom="column">
            <wp:posOffset>5803954</wp:posOffset>
          </wp:positionH>
          <wp:positionV relativeFrom="paragraph">
            <wp:posOffset>19573</wp:posOffset>
          </wp:positionV>
          <wp:extent cx="903633" cy="903633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-f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530" cy="90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642A" w:rsidRPr="00CF1DB1">
      <w:rPr>
        <w:rFonts w:ascii="Arial" w:hAnsi="Arial" w:cs="Arial"/>
        <w:noProof/>
        <w:sz w:val="20"/>
        <w:szCs w:val="20"/>
      </w:rPr>
      <w:t xml:space="preserve">       </w:t>
    </w:r>
  </w:p>
  <w:p w14:paraId="4A5748C3" w14:textId="77777777" w:rsidR="00D925A4" w:rsidRPr="00CF1DB1" w:rsidRDefault="00D925A4" w:rsidP="00C76B2D">
    <w:pPr>
      <w:pStyle w:val="Footer"/>
      <w:tabs>
        <w:tab w:val="left" w:pos="255"/>
        <w:tab w:val="left" w:pos="2835"/>
        <w:tab w:val="center" w:pos="4819"/>
      </w:tabs>
      <w:rPr>
        <w:rFonts w:ascii="Arial" w:hAnsi="Arial" w:cs="Arial"/>
        <w:noProof/>
        <w:sz w:val="20"/>
        <w:szCs w:val="20"/>
      </w:rPr>
    </w:pPr>
  </w:p>
  <w:p w14:paraId="118F3BBB" w14:textId="77777777" w:rsidR="00C76B2D" w:rsidRPr="00CF1DB1" w:rsidRDefault="00C76B2D" w:rsidP="00C76B2D">
    <w:pPr>
      <w:pStyle w:val="Footer"/>
      <w:tabs>
        <w:tab w:val="left" w:pos="255"/>
        <w:tab w:val="left" w:pos="2835"/>
        <w:tab w:val="center" w:pos="4819"/>
      </w:tabs>
      <w:jc w:val="center"/>
      <w:rPr>
        <w:rFonts w:ascii="Arial" w:hAnsi="Arial" w:cs="Arial"/>
        <w:noProof/>
        <w:sz w:val="20"/>
        <w:szCs w:val="20"/>
      </w:rPr>
    </w:pPr>
    <w:r w:rsidRPr="00CF1DB1">
      <w:rPr>
        <w:rFonts w:ascii="Arial" w:hAnsi="Arial" w:cs="Arial"/>
        <w:noProof/>
        <w:sz w:val="20"/>
        <w:szCs w:val="20"/>
      </w:rPr>
      <w:t xml:space="preserve">SLSA Wales </w:t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2F5FD425" wp14:editId="0A5A6C22">
          <wp:extent cx="126000" cy="126000"/>
          <wp:effectExtent l="0" t="0" r="7620" b="7620"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facebook-icon_128x128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" cy="12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49F2FBEA" wp14:editId="09B71641">
          <wp:extent cx="125186" cy="125186"/>
          <wp:effectExtent l="0" t="0" r="8255" b="825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nstagram-icon_128x128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65567" cy="165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4FDD71B6" wp14:editId="7D60327F">
          <wp:extent cx="126000" cy="126000"/>
          <wp:effectExtent l="0" t="0" r="7620" b="762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youtube-icon_128x128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" cy="12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6E7E3B1A" wp14:editId="7BAE5625">
          <wp:extent cx="126000" cy="126000"/>
          <wp:effectExtent l="0" t="0" r="7620" b="762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twitter-icon_128x128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" cy="12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F33513" w14:textId="77777777" w:rsidR="00CB3C3B" w:rsidRPr="00C76B2D" w:rsidRDefault="00E95421" w:rsidP="00C76B2D">
    <w:pPr>
      <w:pStyle w:val="Footer"/>
      <w:tabs>
        <w:tab w:val="left" w:pos="255"/>
        <w:tab w:val="left" w:pos="2835"/>
        <w:tab w:val="center" w:pos="4819"/>
      </w:tabs>
      <w:jc w:val="center"/>
      <w:rPr>
        <w:rFonts w:ascii="Arial" w:hAnsi="Arial" w:cs="Arial"/>
        <w:noProof/>
        <w:sz w:val="20"/>
        <w:szCs w:val="20"/>
        <w:lang w:eastAsia="en-GB"/>
      </w:rPr>
    </w:pPr>
    <w:r w:rsidRPr="00CF1DB1">
      <w:rPr>
        <w:rFonts w:ascii="Arial" w:hAnsi="Arial" w:cs="Arial"/>
        <w:noProof/>
        <w:sz w:val="20"/>
        <w:szCs w:val="20"/>
      </w:rPr>
      <w:t>Rhif Elusen</w:t>
    </w:r>
    <w:r w:rsidR="00CB3C3B" w:rsidRPr="00CF1DB1">
      <w:rPr>
        <w:rFonts w:ascii="Arial" w:hAnsi="Arial" w:cs="Arial"/>
        <w:noProof/>
        <w:sz w:val="20"/>
        <w:szCs w:val="20"/>
      </w:rPr>
      <w:t xml:space="preserve"> ~ </w:t>
    </w:r>
    <w:r w:rsidR="00A42548" w:rsidRPr="00CF1DB1">
      <w:rPr>
        <w:rFonts w:ascii="Arial" w:hAnsi="Arial" w:cs="Arial"/>
        <w:noProof/>
        <w:sz w:val="20"/>
        <w:szCs w:val="20"/>
      </w:rPr>
      <w:t>1157762</w:t>
    </w:r>
    <w:r w:rsidR="00CB3C3B" w:rsidRPr="00CF1DB1">
      <w:rPr>
        <w:rFonts w:ascii="Arial" w:hAnsi="Arial" w:cs="Arial"/>
        <w:noProof/>
        <w:sz w:val="20"/>
        <w:szCs w:val="20"/>
      </w:rPr>
      <w:t xml:space="preserve"> ~ Charity Number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D40B0" w14:textId="77777777" w:rsidR="003308EA" w:rsidRDefault="003308EA" w:rsidP="00A42548">
      <w:r>
        <w:separator/>
      </w:r>
    </w:p>
  </w:footnote>
  <w:footnote w:type="continuationSeparator" w:id="0">
    <w:p w14:paraId="0655C269" w14:textId="77777777" w:rsidR="003308EA" w:rsidRDefault="003308EA" w:rsidP="00A4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EE07A" w14:textId="77777777" w:rsidR="007F00DC" w:rsidRDefault="0079642A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06AFFEA" wp14:editId="53E8B8C8">
              <wp:simplePos x="0" y="0"/>
              <wp:positionH relativeFrom="column">
                <wp:posOffset>-424815</wp:posOffset>
              </wp:positionH>
              <wp:positionV relativeFrom="paragraph">
                <wp:posOffset>128905</wp:posOffset>
              </wp:positionV>
              <wp:extent cx="7188835" cy="476250"/>
              <wp:effectExtent l="0" t="0" r="0" b="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8883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BB376" w14:textId="77777777" w:rsidR="007F00DC" w:rsidRPr="00D925A4" w:rsidRDefault="007F00DC" w:rsidP="00D925A4">
                          <w:pPr>
                            <w:contextualSpacing/>
                            <w:jc w:val="center"/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</w:pPr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 xml:space="preserve">Surf </w:t>
                          </w:r>
                          <w:r w:rsidR="00D925A4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>Life Saving Association of 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6AFF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3.45pt;margin-top:10.15pt;width:566.05pt;height:37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" stroked="f">
              <v:textbox>
                <w:txbxContent>
                  <w:p w14:paraId="6A2BB376" w14:textId="77777777" w:rsidR="007F00DC" w:rsidRPr="00D925A4" w:rsidRDefault="007F00DC" w:rsidP="00D925A4">
                    <w:pPr>
                      <w:contextualSpacing/>
                      <w:jc w:val="center"/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</w:pPr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 xml:space="preserve">Surf </w:t>
                    </w:r>
                    <w:r w:rsidR="00D925A4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>Life Saving Association of Wales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205A567" wp14:editId="4DA7249A">
              <wp:simplePos x="0" y="0"/>
              <wp:positionH relativeFrom="column">
                <wp:posOffset>-472440</wp:posOffset>
              </wp:positionH>
              <wp:positionV relativeFrom="paragraph">
                <wp:posOffset>-221615</wp:posOffset>
              </wp:positionV>
              <wp:extent cx="7029450" cy="581660"/>
              <wp:effectExtent l="0" t="0" r="0" b="889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29450" cy="581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C820A9" w14:textId="77777777" w:rsidR="007F00DC" w:rsidRPr="00804057" w:rsidRDefault="007F00DC" w:rsidP="007F00DC">
                          <w:pPr>
                            <w:contextualSpacing/>
                            <w:jc w:val="center"/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</w:pPr>
                          <w:proofErr w:type="spellStart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>Cymdeithas</w:t>
                          </w:r>
                          <w:proofErr w:type="spellEnd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 xml:space="preserve"> </w:t>
                          </w:r>
                          <w:proofErr w:type="spellStart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>Achub</w:t>
                          </w:r>
                          <w:proofErr w:type="spellEnd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 xml:space="preserve"> </w:t>
                          </w:r>
                          <w:proofErr w:type="spellStart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>Bywyd</w:t>
                          </w:r>
                          <w:proofErr w:type="spellEnd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 xml:space="preserve"> </w:t>
                          </w:r>
                          <w:proofErr w:type="spellStart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>o'r</w:t>
                          </w:r>
                          <w:proofErr w:type="spellEnd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 xml:space="preserve"> </w:t>
                          </w:r>
                          <w:proofErr w:type="spellStart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>M</w:t>
                          </w:r>
                          <w:r w:rsidRPr="00804057">
                            <w:rPr>
                              <w:rFonts w:ascii="Arial Black" w:eastAsia="Adobe Gothic Std B" w:hAnsi="Arial Black" w:cs="Calibri"/>
                              <w:color w:val="FF0000"/>
                              <w:sz w:val="48"/>
                              <w:szCs w:val="48"/>
                            </w:rPr>
                            <w:t>ô</w:t>
                          </w:r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>r</w:t>
                          </w:r>
                          <w:proofErr w:type="spellEnd"/>
                          <w:r w:rsidRPr="00804057">
                            <w:rPr>
                              <w:rFonts w:ascii="Arial Black" w:eastAsia="Adobe Gothic Std B" w:hAnsi="Arial Black"/>
                              <w:color w:val="FF0000"/>
                              <w:sz w:val="48"/>
                              <w:szCs w:val="48"/>
                            </w:rPr>
                            <w:t xml:space="preserve"> Cymru</w:t>
                          </w:r>
                        </w:p>
                        <w:p w14:paraId="2B99C1B2" w14:textId="77777777" w:rsidR="007F00DC" w:rsidRDefault="007F00DC" w:rsidP="007F00D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05A567" id="_x0000_s1027" type="#_x0000_t202" style="position:absolute;margin-left:-37.2pt;margin-top:-17.45pt;width:553.5pt;height:4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" filled="f" stroked="f">
              <v:textbox>
                <w:txbxContent>
                  <w:p w14:paraId="2FC820A9" w14:textId="77777777" w:rsidR="007F00DC" w:rsidRPr="00804057" w:rsidRDefault="007F00DC" w:rsidP="007F00DC">
                    <w:pPr>
                      <w:contextualSpacing/>
                      <w:jc w:val="center"/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</w:pPr>
                    <w:proofErr w:type="spellStart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>Cymdeithas</w:t>
                    </w:r>
                    <w:proofErr w:type="spellEnd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 xml:space="preserve"> </w:t>
                    </w:r>
                    <w:proofErr w:type="spellStart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>Achub</w:t>
                    </w:r>
                    <w:proofErr w:type="spellEnd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 xml:space="preserve"> </w:t>
                    </w:r>
                    <w:proofErr w:type="spellStart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>Bywyd</w:t>
                    </w:r>
                    <w:proofErr w:type="spellEnd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 xml:space="preserve"> </w:t>
                    </w:r>
                    <w:proofErr w:type="spellStart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>o'r</w:t>
                    </w:r>
                    <w:proofErr w:type="spellEnd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 xml:space="preserve"> </w:t>
                    </w:r>
                    <w:proofErr w:type="spellStart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>M</w:t>
                    </w:r>
                    <w:r w:rsidRPr="00804057">
                      <w:rPr>
                        <w:rFonts w:ascii="Arial Black" w:eastAsia="Adobe Gothic Std B" w:hAnsi="Arial Black" w:cs="Calibri"/>
                        <w:color w:val="FF0000"/>
                        <w:sz w:val="48"/>
                        <w:szCs w:val="48"/>
                      </w:rPr>
                      <w:t>ô</w:t>
                    </w:r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>r</w:t>
                    </w:r>
                    <w:proofErr w:type="spellEnd"/>
                    <w:r w:rsidRPr="00804057">
                      <w:rPr>
                        <w:rFonts w:ascii="Arial Black" w:eastAsia="Adobe Gothic Std B" w:hAnsi="Arial Black"/>
                        <w:color w:val="FF0000"/>
                        <w:sz w:val="48"/>
                        <w:szCs w:val="48"/>
                      </w:rPr>
                      <w:t xml:space="preserve"> Cymru</w:t>
                    </w:r>
                  </w:p>
                  <w:p w14:paraId="2B99C1B2" w14:textId="77777777" w:rsidR="007F00DC" w:rsidRDefault="007F00DC" w:rsidP="007F00DC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942E1"/>
    <w:multiLevelType w:val="hybridMultilevel"/>
    <w:tmpl w:val="DFD21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D68A6"/>
    <w:multiLevelType w:val="hybridMultilevel"/>
    <w:tmpl w:val="F2262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F1353"/>
    <w:multiLevelType w:val="hybridMultilevel"/>
    <w:tmpl w:val="D85263F8"/>
    <w:lvl w:ilvl="0" w:tplc="6226BAEE">
      <w:start w:val="4"/>
      <w:numFmt w:val="bullet"/>
      <w:lvlText w:val="-"/>
      <w:lvlJc w:val="left"/>
      <w:pPr>
        <w:ind w:left="720" w:hanging="360"/>
      </w:pPr>
      <w:rPr>
        <w:rFonts w:ascii="Calibri" w:eastAsia="ArialMT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47CA9"/>
    <w:multiLevelType w:val="singleLevel"/>
    <w:tmpl w:val="D868D1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1884431"/>
    <w:multiLevelType w:val="hybridMultilevel"/>
    <w:tmpl w:val="88AA6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A5AAD"/>
    <w:multiLevelType w:val="hybridMultilevel"/>
    <w:tmpl w:val="88AA6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865DA"/>
    <w:multiLevelType w:val="hybridMultilevel"/>
    <w:tmpl w:val="37A068B8"/>
    <w:lvl w:ilvl="0" w:tplc="97ECBBDA">
      <w:start w:val="4"/>
      <w:numFmt w:val="bullet"/>
      <w:lvlText w:val="-"/>
      <w:lvlJc w:val="left"/>
      <w:pPr>
        <w:ind w:left="720" w:hanging="360"/>
      </w:pPr>
      <w:rPr>
        <w:rFonts w:ascii="Calibri" w:eastAsia="ArialMT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37A54"/>
    <w:multiLevelType w:val="singleLevel"/>
    <w:tmpl w:val="D868D1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2FA17D8A"/>
    <w:multiLevelType w:val="singleLevel"/>
    <w:tmpl w:val="D868D1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14E3122"/>
    <w:multiLevelType w:val="singleLevel"/>
    <w:tmpl w:val="D868D1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36230EA0"/>
    <w:multiLevelType w:val="hybridMultilevel"/>
    <w:tmpl w:val="88AA6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207CD"/>
    <w:multiLevelType w:val="singleLevel"/>
    <w:tmpl w:val="D868D1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43A30648"/>
    <w:multiLevelType w:val="hybridMultilevel"/>
    <w:tmpl w:val="468E1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F1415"/>
    <w:multiLevelType w:val="hybridMultilevel"/>
    <w:tmpl w:val="4544B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660F79"/>
    <w:multiLevelType w:val="hybridMultilevel"/>
    <w:tmpl w:val="77EE8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1A4CBD"/>
    <w:multiLevelType w:val="hybridMultilevel"/>
    <w:tmpl w:val="0A861ABA"/>
    <w:lvl w:ilvl="0" w:tplc="2A8CC0C6">
      <w:start w:val="4"/>
      <w:numFmt w:val="bullet"/>
      <w:lvlText w:val="-"/>
      <w:lvlJc w:val="left"/>
      <w:pPr>
        <w:ind w:left="720" w:hanging="360"/>
      </w:pPr>
      <w:rPr>
        <w:rFonts w:ascii="Calibri" w:eastAsia="ArialMT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F2D88"/>
    <w:multiLevelType w:val="hybridMultilevel"/>
    <w:tmpl w:val="D110D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D4E91"/>
    <w:multiLevelType w:val="hybridMultilevel"/>
    <w:tmpl w:val="CF5C78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2594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9" w15:restartNumberingAfterBreak="0">
    <w:nsid w:val="67601DD8"/>
    <w:multiLevelType w:val="hybridMultilevel"/>
    <w:tmpl w:val="4EA46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A2A3F"/>
    <w:multiLevelType w:val="hybridMultilevel"/>
    <w:tmpl w:val="BB52D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076FAA"/>
    <w:multiLevelType w:val="singleLevel"/>
    <w:tmpl w:val="D868D1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77A36AA8"/>
    <w:multiLevelType w:val="hybridMultilevel"/>
    <w:tmpl w:val="E402A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B34F6"/>
    <w:multiLevelType w:val="hybridMultilevel"/>
    <w:tmpl w:val="0B147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21"/>
  </w:num>
  <w:num w:numId="4">
    <w:abstractNumId w:val="3"/>
  </w:num>
  <w:num w:numId="5">
    <w:abstractNumId w:val="7"/>
  </w:num>
  <w:num w:numId="6">
    <w:abstractNumId w:val="9"/>
  </w:num>
  <w:num w:numId="7">
    <w:abstractNumId w:val="8"/>
  </w:num>
  <w:num w:numId="8">
    <w:abstractNumId w:val="1"/>
  </w:num>
  <w:num w:numId="9">
    <w:abstractNumId w:val="15"/>
  </w:num>
  <w:num w:numId="10">
    <w:abstractNumId w:val="6"/>
  </w:num>
  <w:num w:numId="11">
    <w:abstractNumId w:val="2"/>
  </w:num>
  <w:num w:numId="12">
    <w:abstractNumId w:val="19"/>
  </w:num>
  <w:num w:numId="13">
    <w:abstractNumId w:val="12"/>
  </w:num>
  <w:num w:numId="14">
    <w:abstractNumId w:val="4"/>
  </w:num>
  <w:num w:numId="15">
    <w:abstractNumId w:val="20"/>
  </w:num>
  <w:num w:numId="16">
    <w:abstractNumId w:val="13"/>
  </w:num>
  <w:num w:numId="17">
    <w:abstractNumId w:val="0"/>
  </w:num>
  <w:num w:numId="18">
    <w:abstractNumId w:val="10"/>
  </w:num>
  <w:num w:numId="19">
    <w:abstractNumId w:val="5"/>
  </w:num>
  <w:num w:numId="20">
    <w:abstractNumId w:val="17"/>
  </w:num>
  <w:num w:numId="21">
    <w:abstractNumId w:val="16"/>
  </w:num>
  <w:num w:numId="22">
    <w:abstractNumId w:val="23"/>
  </w:num>
  <w:num w:numId="23">
    <w:abstractNumId w:val="2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AzNTCxMDY3MTQzNLRU0lEKTi0uzszPAykwrAUA2r4oZiwAAAA="/>
  </w:docVars>
  <w:rsids>
    <w:rsidRoot w:val="0096477C"/>
    <w:rsid w:val="000323BD"/>
    <w:rsid w:val="000841A3"/>
    <w:rsid w:val="000B2107"/>
    <w:rsid w:val="000C4D71"/>
    <w:rsid w:val="001012BD"/>
    <w:rsid w:val="00165614"/>
    <w:rsid w:val="001730A6"/>
    <w:rsid w:val="00182D31"/>
    <w:rsid w:val="00196B7D"/>
    <w:rsid w:val="00196E12"/>
    <w:rsid w:val="001A5B87"/>
    <w:rsid w:val="001C2106"/>
    <w:rsid w:val="001D14DE"/>
    <w:rsid w:val="001E6181"/>
    <w:rsid w:val="001F2556"/>
    <w:rsid w:val="00233058"/>
    <w:rsid w:val="0026090A"/>
    <w:rsid w:val="002B65D9"/>
    <w:rsid w:val="002D2B88"/>
    <w:rsid w:val="0030550E"/>
    <w:rsid w:val="003308EA"/>
    <w:rsid w:val="00351DA3"/>
    <w:rsid w:val="003817B3"/>
    <w:rsid w:val="003F79F6"/>
    <w:rsid w:val="0040791C"/>
    <w:rsid w:val="0042101C"/>
    <w:rsid w:val="00425CE8"/>
    <w:rsid w:val="00436EC1"/>
    <w:rsid w:val="00443BFF"/>
    <w:rsid w:val="004953BC"/>
    <w:rsid w:val="004A2966"/>
    <w:rsid w:val="004C5EBD"/>
    <w:rsid w:val="004C61FC"/>
    <w:rsid w:val="004D43DF"/>
    <w:rsid w:val="004E57E0"/>
    <w:rsid w:val="004F42E3"/>
    <w:rsid w:val="004F5C1E"/>
    <w:rsid w:val="004F5D9B"/>
    <w:rsid w:val="00500718"/>
    <w:rsid w:val="005748B4"/>
    <w:rsid w:val="00580244"/>
    <w:rsid w:val="005C0128"/>
    <w:rsid w:val="005E6503"/>
    <w:rsid w:val="00641A7C"/>
    <w:rsid w:val="00682460"/>
    <w:rsid w:val="006B4C37"/>
    <w:rsid w:val="006F60F3"/>
    <w:rsid w:val="007172DB"/>
    <w:rsid w:val="00722C98"/>
    <w:rsid w:val="00746B77"/>
    <w:rsid w:val="007503C2"/>
    <w:rsid w:val="0076305B"/>
    <w:rsid w:val="007905DC"/>
    <w:rsid w:val="00793BA4"/>
    <w:rsid w:val="0079642A"/>
    <w:rsid w:val="007973D2"/>
    <w:rsid w:val="007A4E59"/>
    <w:rsid w:val="007B059B"/>
    <w:rsid w:val="007B7704"/>
    <w:rsid w:val="007E5753"/>
    <w:rsid w:val="007F00DC"/>
    <w:rsid w:val="00800A4C"/>
    <w:rsid w:val="008014AE"/>
    <w:rsid w:val="008017D9"/>
    <w:rsid w:val="00804057"/>
    <w:rsid w:val="008142C4"/>
    <w:rsid w:val="008178D9"/>
    <w:rsid w:val="00840585"/>
    <w:rsid w:val="00875579"/>
    <w:rsid w:val="00883A01"/>
    <w:rsid w:val="00891413"/>
    <w:rsid w:val="00897CBB"/>
    <w:rsid w:val="008C674B"/>
    <w:rsid w:val="008E3996"/>
    <w:rsid w:val="008E57DA"/>
    <w:rsid w:val="008F0BE2"/>
    <w:rsid w:val="00904BAA"/>
    <w:rsid w:val="0092758A"/>
    <w:rsid w:val="00931133"/>
    <w:rsid w:val="0096477C"/>
    <w:rsid w:val="009902A4"/>
    <w:rsid w:val="00990915"/>
    <w:rsid w:val="009E0373"/>
    <w:rsid w:val="009E56F5"/>
    <w:rsid w:val="00A212AF"/>
    <w:rsid w:val="00A42548"/>
    <w:rsid w:val="00A63088"/>
    <w:rsid w:val="00A65AFF"/>
    <w:rsid w:val="00AC13E4"/>
    <w:rsid w:val="00AF3241"/>
    <w:rsid w:val="00AF5215"/>
    <w:rsid w:val="00B017C8"/>
    <w:rsid w:val="00B321A8"/>
    <w:rsid w:val="00B671EA"/>
    <w:rsid w:val="00B671EF"/>
    <w:rsid w:val="00B75989"/>
    <w:rsid w:val="00B87EAE"/>
    <w:rsid w:val="00BA55DB"/>
    <w:rsid w:val="00BB0DD9"/>
    <w:rsid w:val="00BB10C4"/>
    <w:rsid w:val="00BC042D"/>
    <w:rsid w:val="00BD788D"/>
    <w:rsid w:val="00BE7B90"/>
    <w:rsid w:val="00BF4310"/>
    <w:rsid w:val="00BF4F20"/>
    <w:rsid w:val="00C03809"/>
    <w:rsid w:val="00C06301"/>
    <w:rsid w:val="00C21A79"/>
    <w:rsid w:val="00C378C1"/>
    <w:rsid w:val="00C432A5"/>
    <w:rsid w:val="00C6210B"/>
    <w:rsid w:val="00C65830"/>
    <w:rsid w:val="00C76B2D"/>
    <w:rsid w:val="00C86E44"/>
    <w:rsid w:val="00CA042D"/>
    <w:rsid w:val="00CA25B2"/>
    <w:rsid w:val="00CB3C3B"/>
    <w:rsid w:val="00CB48D8"/>
    <w:rsid w:val="00CF1A95"/>
    <w:rsid w:val="00CF1DB1"/>
    <w:rsid w:val="00CF4EB6"/>
    <w:rsid w:val="00D246DB"/>
    <w:rsid w:val="00D24D89"/>
    <w:rsid w:val="00D254E9"/>
    <w:rsid w:val="00D51941"/>
    <w:rsid w:val="00D907B5"/>
    <w:rsid w:val="00D925A4"/>
    <w:rsid w:val="00DB16F3"/>
    <w:rsid w:val="00DD4528"/>
    <w:rsid w:val="00E00B81"/>
    <w:rsid w:val="00E11DCF"/>
    <w:rsid w:val="00E1275B"/>
    <w:rsid w:val="00E278CF"/>
    <w:rsid w:val="00E56D8E"/>
    <w:rsid w:val="00E60036"/>
    <w:rsid w:val="00E67074"/>
    <w:rsid w:val="00E7430A"/>
    <w:rsid w:val="00E829AC"/>
    <w:rsid w:val="00E845CB"/>
    <w:rsid w:val="00E90048"/>
    <w:rsid w:val="00E95421"/>
    <w:rsid w:val="00EA04A2"/>
    <w:rsid w:val="00EB2FDC"/>
    <w:rsid w:val="00EB3B70"/>
    <w:rsid w:val="00EB51BE"/>
    <w:rsid w:val="00ED543B"/>
    <w:rsid w:val="00EE3A4E"/>
    <w:rsid w:val="00EE4104"/>
    <w:rsid w:val="00EF57B8"/>
    <w:rsid w:val="00F234AD"/>
    <w:rsid w:val="00F847E5"/>
    <w:rsid w:val="00F87E95"/>
    <w:rsid w:val="00FA768F"/>
    <w:rsid w:val="00FD3C8F"/>
    <w:rsid w:val="00FE547B"/>
    <w:rsid w:val="01C9C01C"/>
    <w:rsid w:val="0246CBC8"/>
    <w:rsid w:val="024B064C"/>
    <w:rsid w:val="038AC681"/>
    <w:rsid w:val="055E07D3"/>
    <w:rsid w:val="06158FE5"/>
    <w:rsid w:val="064E4380"/>
    <w:rsid w:val="0921C063"/>
    <w:rsid w:val="09A878B7"/>
    <w:rsid w:val="0CDAFD20"/>
    <w:rsid w:val="0EC8A9AB"/>
    <w:rsid w:val="0F22EB0A"/>
    <w:rsid w:val="1524BA97"/>
    <w:rsid w:val="1790D2D5"/>
    <w:rsid w:val="17B750F1"/>
    <w:rsid w:val="180D3443"/>
    <w:rsid w:val="1819C76F"/>
    <w:rsid w:val="185D62F1"/>
    <w:rsid w:val="1AF3AD71"/>
    <w:rsid w:val="1AF63281"/>
    <w:rsid w:val="1B1DE362"/>
    <w:rsid w:val="1B375D01"/>
    <w:rsid w:val="1CBC9459"/>
    <w:rsid w:val="1D4339D8"/>
    <w:rsid w:val="1D68F4FE"/>
    <w:rsid w:val="1EE40343"/>
    <w:rsid w:val="1EF98A43"/>
    <w:rsid w:val="1FE35341"/>
    <w:rsid w:val="203E5284"/>
    <w:rsid w:val="22F8CF48"/>
    <w:rsid w:val="23B16D3D"/>
    <w:rsid w:val="24A78878"/>
    <w:rsid w:val="2578D173"/>
    <w:rsid w:val="26EE31D4"/>
    <w:rsid w:val="28421D07"/>
    <w:rsid w:val="2A0D869B"/>
    <w:rsid w:val="2AF09677"/>
    <w:rsid w:val="2D8C8C1D"/>
    <w:rsid w:val="2E05D23C"/>
    <w:rsid w:val="2EB727EC"/>
    <w:rsid w:val="2F085016"/>
    <w:rsid w:val="2F99CB86"/>
    <w:rsid w:val="307F6BE8"/>
    <w:rsid w:val="313BBC33"/>
    <w:rsid w:val="31A2E373"/>
    <w:rsid w:val="31FC113E"/>
    <w:rsid w:val="32CF5248"/>
    <w:rsid w:val="32E8FF7B"/>
    <w:rsid w:val="3312EDB0"/>
    <w:rsid w:val="33C5015E"/>
    <w:rsid w:val="34FCB409"/>
    <w:rsid w:val="353BDDD2"/>
    <w:rsid w:val="360D7A21"/>
    <w:rsid w:val="383882DC"/>
    <w:rsid w:val="3895ECF8"/>
    <w:rsid w:val="389E5652"/>
    <w:rsid w:val="3A629BDC"/>
    <w:rsid w:val="3A85C00A"/>
    <w:rsid w:val="3BCEF93E"/>
    <w:rsid w:val="3CA7BB90"/>
    <w:rsid w:val="3D45DB41"/>
    <w:rsid w:val="3D881F91"/>
    <w:rsid w:val="3DB16855"/>
    <w:rsid w:val="3E35DE56"/>
    <w:rsid w:val="3FFF8982"/>
    <w:rsid w:val="41DFDE23"/>
    <w:rsid w:val="42FE5EA4"/>
    <w:rsid w:val="43180154"/>
    <w:rsid w:val="43AC8FAA"/>
    <w:rsid w:val="45989889"/>
    <w:rsid w:val="4661F0C8"/>
    <w:rsid w:val="46809FD1"/>
    <w:rsid w:val="46852121"/>
    <w:rsid w:val="4723A7A7"/>
    <w:rsid w:val="485608C1"/>
    <w:rsid w:val="488D65D3"/>
    <w:rsid w:val="48BC8BD3"/>
    <w:rsid w:val="490B277A"/>
    <w:rsid w:val="4A33F446"/>
    <w:rsid w:val="4C45DAA0"/>
    <w:rsid w:val="4C505172"/>
    <w:rsid w:val="4CF7C4D3"/>
    <w:rsid w:val="4D642C56"/>
    <w:rsid w:val="4DD24F33"/>
    <w:rsid w:val="4E9AA0B1"/>
    <w:rsid w:val="4F34EFA9"/>
    <w:rsid w:val="5094EACB"/>
    <w:rsid w:val="516BDEA5"/>
    <w:rsid w:val="52CBF51F"/>
    <w:rsid w:val="532E8FD1"/>
    <w:rsid w:val="53482C89"/>
    <w:rsid w:val="5363B9F5"/>
    <w:rsid w:val="53DEC55A"/>
    <w:rsid w:val="53E4C7BF"/>
    <w:rsid w:val="54239892"/>
    <w:rsid w:val="585D4DA0"/>
    <w:rsid w:val="5946976F"/>
    <w:rsid w:val="59B8395A"/>
    <w:rsid w:val="5B4A8FD9"/>
    <w:rsid w:val="5B604853"/>
    <w:rsid w:val="5DD69381"/>
    <w:rsid w:val="5FF86777"/>
    <w:rsid w:val="6009FE42"/>
    <w:rsid w:val="629F9967"/>
    <w:rsid w:val="6303E6D1"/>
    <w:rsid w:val="6310A96F"/>
    <w:rsid w:val="635AAADD"/>
    <w:rsid w:val="6402E061"/>
    <w:rsid w:val="64BBF918"/>
    <w:rsid w:val="6657463E"/>
    <w:rsid w:val="66C6401F"/>
    <w:rsid w:val="6797E748"/>
    <w:rsid w:val="681C7803"/>
    <w:rsid w:val="6886714F"/>
    <w:rsid w:val="68D12A55"/>
    <w:rsid w:val="69217561"/>
    <w:rsid w:val="69EB61D4"/>
    <w:rsid w:val="6C0E3728"/>
    <w:rsid w:val="6CD1DD12"/>
    <w:rsid w:val="6CDCC58A"/>
    <w:rsid w:val="6D263607"/>
    <w:rsid w:val="6D5CED74"/>
    <w:rsid w:val="6D7914A6"/>
    <w:rsid w:val="6E101D2B"/>
    <w:rsid w:val="6E3180D8"/>
    <w:rsid w:val="6E9A6E67"/>
    <w:rsid w:val="6F37F880"/>
    <w:rsid w:val="6F78F262"/>
    <w:rsid w:val="713F429E"/>
    <w:rsid w:val="72D77270"/>
    <w:rsid w:val="738DD537"/>
    <w:rsid w:val="7397C81C"/>
    <w:rsid w:val="78974A49"/>
    <w:rsid w:val="78C97B98"/>
    <w:rsid w:val="78EC770B"/>
    <w:rsid w:val="7910447E"/>
    <w:rsid w:val="79AC98A4"/>
    <w:rsid w:val="7A5CB33D"/>
    <w:rsid w:val="7AD841C8"/>
    <w:rsid w:val="7AE6D583"/>
    <w:rsid w:val="7B508C20"/>
    <w:rsid w:val="7CFA2051"/>
    <w:rsid w:val="7D096B32"/>
    <w:rsid w:val="7DB8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3671DC"/>
  <w15:docId w15:val="{D10CB219-75BD-4C32-AAA3-A434BC89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A25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5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5B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5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5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25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548"/>
  </w:style>
  <w:style w:type="paragraph" w:styleId="Footer">
    <w:name w:val="footer"/>
    <w:basedOn w:val="Normal"/>
    <w:link w:val="FooterChar"/>
    <w:uiPriority w:val="99"/>
    <w:unhideWhenUsed/>
    <w:rsid w:val="00A425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548"/>
  </w:style>
  <w:style w:type="paragraph" w:styleId="NoSpacing">
    <w:name w:val="No Spacing"/>
    <w:uiPriority w:val="1"/>
    <w:qFormat/>
    <w:rsid w:val="00500718"/>
    <w:pPr>
      <w:spacing w:after="0" w:line="240" w:lineRule="auto"/>
    </w:pPr>
  </w:style>
  <w:style w:type="paragraph" w:customStyle="1" w:styleId="main-title">
    <w:name w:val="main-title"/>
    <w:basedOn w:val="Normal"/>
    <w:rsid w:val="004E57E0"/>
    <w:pPr>
      <w:spacing w:line="288" w:lineRule="atLeast"/>
    </w:pPr>
    <w:rPr>
      <w:rFonts w:ascii="inherit" w:hAnsi="inherit"/>
      <w:b/>
      <w:bCs/>
      <w:sz w:val="68"/>
      <w:szCs w:val="68"/>
      <w:lang w:eastAsia="en-GB"/>
    </w:rPr>
  </w:style>
  <w:style w:type="paragraph" w:customStyle="1" w:styleId="site-description">
    <w:name w:val="site-description"/>
    <w:basedOn w:val="Normal"/>
    <w:rsid w:val="004E57E0"/>
    <w:rPr>
      <w:rFonts w:ascii="inherit" w:hAnsi="inherit"/>
      <w:b/>
      <w:bCs/>
      <w:color w:val="999999"/>
      <w:sz w:val="54"/>
      <w:szCs w:val="54"/>
      <w:lang w:eastAsia="en-GB"/>
    </w:rPr>
  </w:style>
  <w:style w:type="paragraph" w:styleId="Title">
    <w:name w:val="Title"/>
    <w:basedOn w:val="Normal"/>
    <w:link w:val="TitleChar"/>
    <w:qFormat/>
    <w:rsid w:val="00E11DCF"/>
    <w:pPr>
      <w:jc w:val="center"/>
    </w:pPr>
    <w:rPr>
      <w:rFonts w:ascii="Arial Black" w:hAnsi="Arial Black"/>
      <w:sz w:val="56"/>
    </w:rPr>
  </w:style>
  <w:style w:type="character" w:customStyle="1" w:styleId="TitleChar">
    <w:name w:val="Title Char"/>
    <w:basedOn w:val="DefaultParagraphFont"/>
    <w:link w:val="Title"/>
    <w:rsid w:val="00E11DCF"/>
    <w:rPr>
      <w:rFonts w:ascii="Arial Black" w:eastAsia="Times New Roman" w:hAnsi="Arial Black" w:cs="Times New Roman"/>
      <w:sz w:val="56"/>
      <w:szCs w:val="24"/>
    </w:rPr>
  </w:style>
  <w:style w:type="paragraph" w:styleId="Subtitle">
    <w:name w:val="Subtitle"/>
    <w:basedOn w:val="Normal"/>
    <w:link w:val="SubtitleChar"/>
    <w:qFormat/>
    <w:rsid w:val="00E11DCF"/>
    <w:pPr>
      <w:autoSpaceDE w:val="0"/>
      <w:autoSpaceDN w:val="0"/>
    </w:pPr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11DCF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E11DCF"/>
    <w:pPr>
      <w:autoSpaceDE w:val="0"/>
      <w:autoSpaceDN w:val="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E11DCF"/>
    <w:rPr>
      <w:rFonts w:ascii="Times New Roman" w:eastAsia="Times New Roman" w:hAnsi="Times New Roman" w:cs="Times New Roman"/>
      <w:sz w:val="28"/>
      <w:szCs w:val="28"/>
    </w:rPr>
  </w:style>
  <w:style w:type="paragraph" w:styleId="NormalWeb">
    <w:name w:val="Normal (Web)"/>
    <w:basedOn w:val="Normal"/>
    <w:rsid w:val="00E11DC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Hyperlink">
    <w:name w:val="Hyperlink"/>
    <w:rsid w:val="00E11DCF"/>
    <w:rPr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D925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305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8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8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jper\AppData\Roaming\Microsoft\Templates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256BF-8DAC-4A63-9E72-A692E3D7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3</TotalTime>
  <Pages>6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Perry</dc:creator>
  <cp:lastModifiedBy>SPerry</cp:lastModifiedBy>
  <cp:revision>26</cp:revision>
  <cp:lastPrinted>2017-09-22T09:37:00Z</cp:lastPrinted>
  <dcterms:created xsi:type="dcterms:W3CDTF">2026-10-12T18:29:00Z</dcterms:created>
  <dcterms:modified xsi:type="dcterms:W3CDTF">2026-10-23T09:26:00Z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6857f13e-d304-4de5-b49b-88987ce18a1f</vt:lpwstr>
  </property>
</Properties>
</file>